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1E309" w14:textId="5DE658F1" w:rsidR="00AE7A77" w:rsidRPr="00752E9C" w:rsidRDefault="00B92DA1" w:rsidP="00752E9C">
      <w:pPr>
        <w:pStyle w:val="GraphicAncho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A26535C" wp14:editId="2925590F">
                <wp:simplePos x="0" y="0"/>
                <wp:positionH relativeFrom="column">
                  <wp:posOffset>-261937</wp:posOffset>
                </wp:positionH>
                <wp:positionV relativeFrom="paragraph">
                  <wp:posOffset>-200024</wp:posOffset>
                </wp:positionV>
                <wp:extent cx="2524125" cy="217170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634301" w14:textId="5D76CB0A" w:rsidR="00B92DA1" w:rsidRDefault="00B92D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5828F5" wp14:editId="7D745656">
                                  <wp:extent cx="2506345" cy="1864995"/>
                                  <wp:effectExtent l="0" t="0" r="8255" b="190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6345" cy="1864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6535C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20.6pt;margin-top:-15.75pt;width:198.75pt;height:17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" fillcolor="white [3201]" stroked="f" strokeweight=".5pt">
                <v:textbox>
                  <w:txbxContent>
                    <w:p w14:paraId="26634301" w14:textId="5D76CB0A" w:rsidR="00B92DA1" w:rsidRDefault="00B92DA1">
                      <w:r>
                        <w:rPr>
                          <w:noProof/>
                        </w:rPr>
                        <w:drawing>
                          <wp:inline distT="0" distB="0" distL="0" distR="0" wp14:anchorId="315828F5" wp14:editId="7D745656">
                            <wp:extent cx="2506345" cy="1864995"/>
                            <wp:effectExtent l="0" t="0" r="8255" b="190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6345" cy="1864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104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630"/>
        <w:gridCol w:w="1056"/>
        <w:gridCol w:w="7356"/>
      </w:tblGrid>
      <w:tr w:rsidR="000C05AE" w14:paraId="39E0FBFE" w14:textId="77777777" w:rsidTr="000C05AE">
        <w:tc>
          <w:tcPr>
            <w:tcW w:w="2630" w:type="dxa"/>
          </w:tcPr>
          <w:p w14:paraId="3D8FC0F6" w14:textId="77777777" w:rsidR="000C05AE" w:rsidRDefault="000C05AE">
            <w:pPr>
              <w:rPr>
                <w:rFonts w:ascii="Times New Roman"/>
                <w:sz w:val="17"/>
              </w:rPr>
            </w:pPr>
          </w:p>
        </w:tc>
        <w:tc>
          <w:tcPr>
            <w:tcW w:w="1056" w:type="dxa"/>
          </w:tcPr>
          <w:p w14:paraId="4EEA7E66" w14:textId="77777777" w:rsidR="000C05AE" w:rsidRDefault="000C05AE">
            <w:pPr>
              <w:rPr>
                <w:rFonts w:ascii="Times New Roman"/>
                <w:sz w:val="17"/>
              </w:rPr>
            </w:pPr>
          </w:p>
        </w:tc>
        <w:tc>
          <w:tcPr>
            <w:tcW w:w="7356" w:type="dxa"/>
          </w:tcPr>
          <w:p w14:paraId="46CEA852" w14:textId="77777777" w:rsidR="000C05AE" w:rsidRPr="00781763" w:rsidRDefault="00781763" w:rsidP="00781763">
            <w:pPr>
              <w:pStyle w:val="MastheadGREEN"/>
              <w:jc w:val="center"/>
              <w:rPr>
                <w:color w:val="7030A0"/>
                <w:sz w:val="56"/>
                <w:szCs w:val="56"/>
              </w:rPr>
            </w:pPr>
            <w:r w:rsidRPr="00781763">
              <w:rPr>
                <w:color w:val="7030A0"/>
                <w:sz w:val="56"/>
                <w:szCs w:val="56"/>
              </w:rPr>
              <w:t>CFSC Junior Board News</w:t>
            </w:r>
          </w:p>
          <w:p w14:paraId="14FFF183" w14:textId="7BC01593" w:rsidR="00781763" w:rsidRPr="00781763" w:rsidRDefault="000B7685" w:rsidP="00781763">
            <w:pPr>
              <w:pStyle w:val="MastheadGREEN"/>
              <w:jc w:val="center"/>
              <w:rPr>
                <w:sz w:val="36"/>
                <w:szCs w:val="36"/>
              </w:rPr>
            </w:pPr>
            <w:r>
              <w:rPr>
                <w:color w:val="7030A0"/>
                <w:sz w:val="36"/>
                <w:szCs w:val="36"/>
              </w:rPr>
              <w:t>November</w:t>
            </w:r>
            <w:r w:rsidR="00343E58">
              <w:rPr>
                <w:color w:val="7030A0"/>
                <w:sz w:val="36"/>
                <w:szCs w:val="36"/>
              </w:rPr>
              <w:t xml:space="preserve"> </w:t>
            </w:r>
            <w:r w:rsidR="00AB0520">
              <w:rPr>
                <w:color w:val="7030A0"/>
                <w:sz w:val="36"/>
                <w:szCs w:val="36"/>
              </w:rPr>
              <w:t>2023</w:t>
            </w:r>
          </w:p>
        </w:tc>
      </w:tr>
      <w:tr w:rsidR="000C05AE" w14:paraId="33E4CB40" w14:textId="77777777" w:rsidTr="000C05AE">
        <w:trPr>
          <w:trHeight w:val="869"/>
        </w:trPr>
        <w:tc>
          <w:tcPr>
            <w:tcW w:w="2630" w:type="dxa"/>
          </w:tcPr>
          <w:p w14:paraId="1DBE16A8" w14:textId="77777777" w:rsidR="000C05AE" w:rsidRDefault="000C05AE">
            <w:pPr>
              <w:rPr>
                <w:rFonts w:ascii="Times New Roman"/>
                <w:sz w:val="17"/>
              </w:rPr>
            </w:pPr>
          </w:p>
          <w:p w14:paraId="07300B1B" w14:textId="27630B88" w:rsidR="00B92DA1" w:rsidRDefault="00B92DA1">
            <w:pPr>
              <w:rPr>
                <w:rFonts w:ascii="Times New Roman"/>
                <w:sz w:val="17"/>
              </w:rPr>
            </w:pPr>
          </w:p>
        </w:tc>
        <w:tc>
          <w:tcPr>
            <w:tcW w:w="1056" w:type="dxa"/>
          </w:tcPr>
          <w:p w14:paraId="5926B764" w14:textId="5F14A46F" w:rsidR="000C05AE" w:rsidRDefault="00453570">
            <w:pPr>
              <w:rPr>
                <w:rFonts w:ascii="Times New Roman"/>
                <w:sz w:val="17"/>
              </w:rPr>
            </w:pPr>
            <w:r>
              <w:rPr>
                <w:rFonts w:ascii="Times New Roman"/>
                <w:noProof/>
                <w:sz w:val="17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5F51B2E" wp14:editId="555ABF55">
                      <wp:simplePos x="0" y="0"/>
                      <wp:positionH relativeFrom="column">
                        <wp:posOffset>615950</wp:posOffset>
                      </wp:positionH>
                      <wp:positionV relativeFrom="paragraph">
                        <wp:posOffset>403224</wp:posOffset>
                      </wp:positionV>
                      <wp:extent cx="4867275" cy="3071813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67275" cy="307181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076A3B" w14:textId="7842606F" w:rsidR="00453570" w:rsidRDefault="00FE2B7F" w:rsidP="00FE2B7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7A6BD3" wp14:editId="64874DE6">
                                        <wp:extent cx="3316605" cy="2973705"/>
                                        <wp:effectExtent l="0" t="0" r="0" b="0"/>
                                        <wp:docPr id="798604491" name="Picture 1" descr="A group of kids from a tree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98604491" name="Picture 1" descr="A group of kids from a tree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16605" cy="29737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5F51B2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margin-left:48.5pt;margin-top:31.75pt;width:383.25pt;height:241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" filled="f" stroked="f" strokeweight=".5pt">
                      <v:textbox>
                        <w:txbxContent>
                          <w:p w14:paraId="08076A3B" w14:textId="7842606F" w:rsidR="00453570" w:rsidRDefault="00FE2B7F" w:rsidP="00FE2B7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7A6BD3" wp14:editId="64874DE6">
                                  <wp:extent cx="3316605" cy="2973705"/>
                                  <wp:effectExtent l="0" t="0" r="0" b="0"/>
                                  <wp:docPr id="798604491" name="Picture 1" descr="A group of kids from a tre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8604491" name="Picture 1" descr="A group of kids from a tre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6605" cy="2973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356" w:type="dxa"/>
          </w:tcPr>
          <w:p w14:paraId="3D565417" w14:textId="77777777" w:rsidR="000C05AE" w:rsidRDefault="000C05AE">
            <w:pPr>
              <w:rPr>
                <w:rFonts w:ascii="Times New Roman"/>
                <w:sz w:val="17"/>
              </w:rPr>
            </w:pPr>
          </w:p>
        </w:tc>
      </w:tr>
      <w:tr w:rsidR="000C05AE" w14:paraId="7F8AF1F3" w14:textId="77777777" w:rsidTr="00BB58DC">
        <w:tc>
          <w:tcPr>
            <w:tcW w:w="2630" w:type="dxa"/>
            <w:vAlign w:val="bottom"/>
          </w:tcPr>
          <w:p w14:paraId="6B56285E" w14:textId="61BBE99C" w:rsidR="000C05AE" w:rsidRPr="00B92DA1" w:rsidRDefault="00B92DA1" w:rsidP="00BB58DC">
            <w:pPr>
              <w:pStyle w:val="H2SidebarGREEN"/>
              <w:rPr>
                <w:color w:val="7030A0"/>
              </w:rPr>
            </w:pPr>
            <w:r w:rsidRPr="00B92DA1">
              <w:rPr>
                <w:color w:val="7030A0"/>
              </w:rPr>
              <w:t>CFSC Junior Board</w:t>
            </w:r>
          </w:p>
          <w:p w14:paraId="6357A159" w14:textId="0F32B1C3" w:rsidR="000C05AE" w:rsidRPr="0054317C" w:rsidRDefault="00B92DA1" w:rsidP="0054317C">
            <w:pPr>
              <w:pStyle w:val="SidebarBody"/>
            </w:pPr>
            <w:r>
              <w:t>Adult Leader</w:t>
            </w:r>
          </w:p>
          <w:p w14:paraId="33D5AF45" w14:textId="251FCB85" w:rsidR="0054317C" w:rsidRPr="0054317C" w:rsidRDefault="00B92DA1" w:rsidP="0054317C">
            <w:pPr>
              <w:pStyle w:val="SidebarBody"/>
            </w:pPr>
            <w:r>
              <w:t>Jennifer Gionfriddo</w:t>
            </w:r>
          </w:p>
          <w:p w14:paraId="2363931F" w14:textId="18A8CCA4" w:rsidR="0054317C" w:rsidRDefault="00000000" w:rsidP="0054317C">
            <w:pPr>
              <w:pStyle w:val="SidebarBody"/>
            </w:pPr>
            <w:hyperlink r:id="rId12" w:history="1">
              <w:r w:rsidR="000B7685">
                <w:rPr>
                  <w:rStyle w:val="Hyperlink"/>
                </w:rPr>
                <w:t>jhill8269@gmail.com</w:t>
              </w:r>
            </w:hyperlink>
          </w:p>
          <w:p w14:paraId="2219B626" w14:textId="77777777" w:rsidR="00B92DA1" w:rsidRDefault="00B92DA1" w:rsidP="0054317C">
            <w:pPr>
              <w:pStyle w:val="SidebarBody"/>
            </w:pPr>
          </w:p>
          <w:p w14:paraId="0E6571A9" w14:textId="77777777" w:rsidR="00FD0489" w:rsidRDefault="00FD0489" w:rsidP="00B92DA1">
            <w:pPr>
              <w:pStyle w:val="H2SidebarGREEN"/>
              <w:rPr>
                <w:color w:val="7030A0"/>
              </w:rPr>
            </w:pPr>
          </w:p>
          <w:p w14:paraId="1D656A27" w14:textId="77777777" w:rsidR="00FD0489" w:rsidRDefault="00FD0489" w:rsidP="00B92DA1">
            <w:pPr>
              <w:pStyle w:val="H2SidebarGREEN"/>
              <w:rPr>
                <w:color w:val="7030A0"/>
              </w:rPr>
            </w:pPr>
          </w:p>
          <w:p w14:paraId="3D772CD1" w14:textId="77777777" w:rsidR="00FD0489" w:rsidRDefault="00FD0489" w:rsidP="00B92DA1">
            <w:pPr>
              <w:pStyle w:val="H2SidebarGREEN"/>
              <w:rPr>
                <w:color w:val="7030A0"/>
              </w:rPr>
            </w:pPr>
          </w:p>
          <w:p w14:paraId="4F6D9411" w14:textId="56A61B6E" w:rsidR="00B92DA1" w:rsidRPr="00B92DA1" w:rsidRDefault="00B92DA1" w:rsidP="00B92DA1">
            <w:pPr>
              <w:pStyle w:val="H2SidebarGREEN"/>
              <w:rPr>
                <w:color w:val="7030A0"/>
              </w:rPr>
            </w:pPr>
            <w:r w:rsidRPr="00B92DA1">
              <w:rPr>
                <w:color w:val="7030A0"/>
              </w:rPr>
              <w:t>CFSC Junior Board Leaders</w:t>
            </w:r>
          </w:p>
          <w:p w14:paraId="706CD016" w14:textId="77777777" w:rsidR="00B92DA1" w:rsidRDefault="00B92DA1" w:rsidP="00B92DA1">
            <w:pPr>
              <w:pStyle w:val="SidebarBody"/>
            </w:pPr>
            <w:r>
              <w:t xml:space="preserve">Juhi </w:t>
            </w:r>
            <w:proofErr w:type="spellStart"/>
            <w:r>
              <w:t>Ghatti</w:t>
            </w:r>
            <w:proofErr w:type="spellEnd"/>
          </w:p>
          <w:p w14:paraId="27B1BF09" w14:textId="75A45E45" w:rsidR="00B92DA1" w:rsidRPr="000C05AE" w:rsidRDefault="00924418" w:rsidP="00B92DA1">
            <w:pPr>
              <w:pStyle w:val="SidebarBody"/>
            </w:pPr>
            <w:r>
              <w:t>Megan Weaver</w:t>
            </w:r>
          </w:p>
        </w:tc>
        <w:tc>
          <w:tcPr>
            <w:tcW w:w="1056" w:type="dxa"/>
          </w:tcPr>
          <w:p w14:paraId="68FA955B" w14:textId="77777777" w:rsidR="000C05AE" w:rsidRDefault="000C05AE">
            <w:pPr>
              <w:rPr>
                <w:rFonts w:ascii="Times New Roman"/>
                <w:sz w:val="17"/>
              </w:rPr>
            </w:pPr>
          </w:p>
        </w:tc>
        <w:tc>
          <w:tcPr>
            <w:tcW w:w="7356" w:type="dxa"/>
          </w:tcPr>
          <w:p w14:paraId="7040C322" w14:textId="2D5BCA9F" w:rsidR="000C05AE" w:rsidRPr="00752E9C" w:rsidRDefault="000C05AE" w:rsidP="0054317C">
            <w:pPr>
              <w:spacing w:before="0"/>
            </w:pPr>
          </w:p>
        </w:tc>
      </w:tr>
      <w:tr w:rsidR="00926854" w14:paraId="7591A987" w14:textId="77777777" w:rsidTr="00F822D3">
        <w:trPr>
          <w:trHeight w:val="288"/>
        </w:trPr>
        <w:tc>
          <w:tcPr>
            <w:tcW w:w="2630" w:type="dxa"/>
          </w:tcPr>
          <w:p w14:paraId="1070E833" w14:textId="77777777" w:rsidR="00926854" w:rsidRDefault="00926854" w:rsidP="00F822D3">
            <w:pPr>
              <w:spacing w:before="0"/>
              <w:rPr>
                <w:rFonts w:ascii="Times New Roman"/>
                <w:sz w:val="17"/>
              </w:rPr>
            </w:pPr>
          </w:p>
        </w:tc>
        <w:tc>
          <w:tcPr>
            <w:tcW w:w="1056" w:type="dxa"/>
          </w:tcPr>
          <w:p w14:paraId="568895D0" w14:textId="77777777" w:rsidR="00926854" w:rsidRDefault="00926854" w:rsidP="00F822D3">
            <w:pPr>
              <w:spacing w:before="0"/>
              <w:rPr>
                <w:rFonts w:ascii="Times New Roman"/>
                <w:sz w:val="17"/>
              </w:rPr>
            </w:pPr>
          </w:p>
        </w:tc>
        <w:tc>
          <w:tcPr>
            <w:tcW w:w="7356" w:type="dxa"/>
          </w:tcPr>
          <w:p w14:paraId="50E8299F" w14:textId="77777777" w:rsidR="00926854" w:rsidRDefault="00926854" w:rsidP="00F822D3">
            <w:pPr>
              <w:spacing w:before="0"/>
              <w:rPr>
                <w:rFonts w:ascii="Times New Roman"/>
                <w:sz w:val="17"/>
              </w:rPr>
            </w:pPr>
          </w:p>
        </w:tc>
      </w:tr>
      <w:tr w:rsidR="000C05AE" w14:paraId="4F230628" w14:textId="77777777" w:rsidTr="00F822D3">
        <w:trPr>
          <w:trHeight w:val="6768"/>
        </w:trPr>
        <w:tc>
          <w:tcPr>
            <w:tcW w:w="2630" w:type="dxa"/>
            <w:vAlign w:val="center"/>
          </w:tcPr>
          <w:p w14:paraId="7021880A" w14:textId="77777777" w:rsidR="00BB58DC" w:rsidRDefault="00000000" w:rsidP="00BB58DC">
            <w:pPr>
              <w:pStyle w:val="H2SidebarGREEN"/>
            </w:pPr>
            <w:sdt>
              <w:sdtPr>
                <w:id w:val="269514790"/>
                <w:placeholder>
                  <w:docPart w:val="98AB00CC7C01427390A25D221512A426"/>
                </w:placeholder>
                <w:temporary/>
                <w:showingPlcHdr/>
                <w15:appearance w15:val="hidden"/>
              </w:sdtPr>
              <w:sdtContent>
                <w:r w:rsidR="00265387" w:rsidRPr="00B92DA1">
                  <w:rPr>
                    <w:color w:val="7030A0"/>
                  </w:rPr>
                  <w:t>Upcoming Events</w:t>
                </w:r>
              </w:sdtContent>
            </w:sdt>
          </w:p>
          <w:p w14:paraId="2093B619" w14:textId="77777777" w:rsidR="00DC1B5D" w:rsidRDefault="00DC1B5D" w:rsidP="00DC1B5D">
            <w:pPr>
              <w:pStyle w:val="SidebarBody"/>
            </w:pPr>
            <w:r>
              <w:t>Feed My Starving Children</w:t>
            </w:r>
          </w:p>
          <w:p w14:paraId="5DBDA65C" w14:textId="77777777" w:rsidR="00DC1B5D" w:rsidRDefault="00DC1B5D" w:rsidP="00DC1B5D">
            <w:pPr>
              <w:pStyle w:val="SidebarBody"/>
              <w:ind w:left="0"/>
            </w:pPr>
            <w:r>
              <w:t>12.08|7:00-8:45</w:t>
            </w:r>
          </w:p>
          <w:p w14:paraId="4FA409FD" w14:textId="77777777" w:rsidR="00DC1B5D" w:rsidRDefault="00DC1B5D" w:rsidP="00DC1B5D">
            <w:pPr>
              <w:pStyle w:val="SidebarBody"/>
            </w:pPr>
            <w:r>
              <w:t>18732 Lake Dr E</w:t>
            </w:r>
          </w:p>
          <w:p w14:paraId="631FFE55" w14:textId="77777777" w:rsidR="00DC1B5D" w:rsidRDefault="00DC1B5D" w:rsidP="00DC1B5D">
            <w:pPr>
              <w:pStyle w:val="SidebarBody"/>
            </w:pPr>
            <w:r>
              <w:t>Chanhassen MN</w:t>
            </w:r>
          </w:p>
          <w:p w14:paraId="5B9EFB97" w14:textId="77777777" w:rsidR="00DC1B5D" w:rsidRDefault="00DC1B5D" w:rsidP="00045461">
            <w:pPr>
              <w:pStyle w:val="SidebarBody"/>
            </w:pPr>
          </w:p>
          <w:p w14:paraId="4F46D8BA" w14:textId="77777777" w:rsidR="00124F22" w:rsidRDefault="00124F22" w:rsidP="00045461">
            <w:pPr>
              <w:pStyle w:val="SidebarBody"/>
            </w:pPr>
          </w:p>
          <w:p w14:paraId="3AA870F4" w14:textId="77777777" w:rsidR="00124F22" w:rsidRDefault="00124F22" w:rsidP="00045461">
            <w:pPr>
              <w:pStyle w:val="SidebarBody"/>
            </w:pPr>
          </w:p>
          <w:p w14:paraId="2AAD4336" w14:textId="77777777" w:rsidR="0054317C" w:rsidRPr="00045461" w:rsidRDefault="0054317C" w:rsidP="00045461">
            <w:pPr>
              <w:pStyle w:val="SidebarBody"/>
            </w:pPr>
          </w:p>
          <w:p w14:paraId="217C43E1" w14:textId="77777777" w:rsidR="0054317C" w:rsidRDefault="0054317C" w:rsidP="00045461">
            <w:pPr>
              <w:pStyle w:val="SidebarBody"/>
            </w:pPr>
          </w:p>
          <w:p w14:paraId="672E635F" w14:textId="5F95F9CB" w:rsidR="000C05AE" w:rsidRPr="00BB58DC" w:rsidRDefault="000C05AE" w:rsidP="00045461">
            <w:pPr>
              <w:pStyle w:val="SidebarBody"/>
            </w:pPr>
          </w:p>
        </w:tc>
        <w:tc>
          <w:tcPr>
            <w:tcW w:w="1056" w:type="dxa"/>
          </w:tcPr>
          <w:p w14:paraId="79A714B1" w14:textId="03E53F86" w:rsidR="000C05AE" w:rsidRDefault="000C05AE">
            <w:pPr>
              <w:rPr>
                <w:rFonts w:ascii="Times New Roman"/>
                <w:sz w:val="17"/>
              </w:rPr>
            </w:pPr>
          </w:p>
        </w:tc>
        <w:tc>
          <w:tcPr>
            <w:tcW w:w="7356" w:type="dxa"/>
            <w:tcMar>
              <w:right w:w="288" w:type="dxa"/>
            </w:tcMar>
          </w:tcPr>
          <w:p w14:paraId="0E624E87" w14:textId="479F4498" w:rsidR="006C02A9" w:rsidRDefault="00FE2B7F" w:rsidP="00B92DA1">
            <w:r>
              <w:t>November brought another great month for Junior Board and a fun event to kick off the Bigs/Little program. At the Fall Fun Fest</w:t>
            </w:r>
            <w:r w:rsidR="007511B7">
              <w:t xml:space="preserve"> </w:t>
            </w:r>
            <w:proofErr w:type="spellStart"/>
            <w:r w:rsidR="007511B7">
              <w:t>bigs</w:t>
            </w:r>
            <w:proofErr w:type="spellEnd"/>
            <w:r w:rsidR="007511B7">
              <w:t xml:space="preserve"> and little alike got together to meet new friends and old.</w:t>
            </w:r>
          </w:p>
          <w:p w14:paraId="4DBC96E8" w14:textId="355C3B41" w:rsidR="007511B7" w:rsidRDefault="007511B7" w:rsidP="00B92DA1">
            <w:r>
              <w:t>During the event, skaters at</w:t>
            </w:r>
            <w:r w:rsidR="00085832">
              <w:t>e</w:t>
            </w:r>
            <w:r>
              <w:t xml:space="preserve"> yummy snacks while they played </w:t>
            </w:r>
            <w:r w:rsidR="00085832">
              <w:t>‘</w:t>
            </w:r>
            <w:r>
              <w:t>would you rather</w:t>
            </w:r>
            <w:r w:rsidR="00085832">
              <w:t>’</w:t>
            </w:r>
            <w:r w:rsidR="00B26DED">
              <w:t xml:space="preserve">. After a quick bite to eat it was outside for the scavenger hunt! One of the items they search for were ‘skaters having fun!’ You can see a snapshot of </w:t>
            </w:r>
            <w:r w:rsidR="004F6CC7">
              <w:t>some of those skaters having fun on the newsletters featured image!</w:t>
            </w:r>
          </w:p>
          <w:p w14:paraId="5A47514D" w14:textId="3B77CAA1" w:rsidR="004F6CC7" w:rsidRDefault="004F6CC7" w:rsidP="00B92DA1">
            <w:r>
              <w:t xml:space="preserve">After the scavenger hunt skaters played skater bingo where instead of the word being called, it was </w:t>
            </w:r>
            <w:r w:rsidR="00E73ADA">
              <w:t>described,</w:t>
            </w:r>
            <w:r>
              <w:t xml:space="preserve"> and the tables had to determine </w:t>
            </w:r>
            <w:r w:rsidR="000C516E">
              <w:t>which word to cross out on the board. See how you would do….1) This skating skill is both a jump and a turn? 2)</w:t>
            </w:r>
            <w:r w:rsidR="00A15ADF">
              <w:t xml:space="preserve"> This skating jump has a forward take off and includes 1.5 revolutions in the air?</w:t>
            </w:r>
          </w:p>
          <w:p w14:paraId="4ECC57AC" w14:textId="7CB0517B" w:rsidR="00F44366" w:rsidRDefault="00F44366" w:rsidP="00B92DA1">
            <w:r>
              <w:t>Our next big event is our yearly food packing race at Feed My Starving Children in December</w:t>
            </w:r>
            <w:r w:rsidR="000D6869">
              <w:t>. Make sure to continue to check the CFSC site for updated information and event dates.</w:t>
            </w:r>
          </w:p>
          <w:p w14:paraId="79E7DD55" w14:textId="17B12CB3" w:rsidR="007B134A" w:rsidRPr="000C05AE" w:rsidRDefault="007B134A" w:rsidP="00B92DA1"/>
        </w:tc>
      </w:tr>
    </w:tbl>
    <w:p w14:paraId="10508722" w14:textId="61A7B520" w:rsidR="00AE7A77" w:rsidRPr="00737767" w:rsidRDefault="00AE7A77" w:rsidP="00453570">
      <w:pPr>
        <w:pStyle w:val="GraphicAnchor"/>
      </w:pPr>
    </w:p>
    <w:sectPr w:rsidR="00AE7A77" w:rsidRPr="00737767" w:rsidSect="0054317C">
      <w:pgSz w:w="12240" w:h="15840" w:code="1"/>
      <w:pgMar w:top="720" w:right="720" w:bottom="720" w:left="720" w:header="720" w:footer="28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F3A5C" w14:textId="77777777" w:rsidR="00665CA4" w:rsidRDefault="00665CA4" w:rsidP="00315A80">
      <w:r>
        <w:separator/>
      </w:r>
    </w:p>
  </w:endnote>
  <w:endnote w:type="continuationSeparator" w:id="0">
    <w:p w14:paraId="3EB19E3C" w14:textId="77777777" w:rsidR="00665CA4" w:rsidRDefault="00665CA4" w:rsidP="00315A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A66D41" w14:textId="77777777" w:rsidR="00665CA4" w:rsidRDefault="00665CA4" w:rsidP="00315A80">
      <w:r>
        <w:separator/>
      </w:r>
    </w:p>
  </w:footnote>
  <w:footnote w:type="continuationSeparator" w:id="0">
    <w:p w14:paraId="2B0784AA" w14:textId="77777777" w:rsidR="00665CA4" w:rsidRDefault="00665CA4" w:rsidP="00315A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763"/>
    <w:rsid w:val="00007813"/>
    <w:rsid w:val="00041ADF"/>
    <w:rsid w:val="00045461"/>
    <w:rsid w:val="00085832"/>
    <w:rsid w:val="00085906"/>
    <w:rsid w:val="00090B90"/>
    <w:rsid w:val="000B7685"/>
    <w:rsid w:val="000C05AE"/>
    <w:rsid w:val="000C516E"/>
    <w:rsid w:val="000C68A4"/>
    <w:rsid w:val="000D4706"/>
    <w:rsid w:val="000D6869"/>
    <w:rsid w:val="000E152C"/>
    <w:rsid w:val="000E2C20"/>
    <w:rsid w:val="000F295E"/>
    <w:rsid w:val="001011B5"/>
    <w:rsid w:val="00116C6A"/>
    <w:rsid w:val="00124F22"/>
    <w:rsid w:val="001310CF"/>
    <w:rsid w:val="0013486F"/>
    <w:rsid w:val="00184543"/>
    <w:rsid w:val="001F54E9"/>
    <w:rsid w:val="00265387"/>
    <w:rsid w:val="00274218"/>
    <w:rsid w:val="00295A0B"/>
    <w:rsid w:val="002D1F6E"/>
    <w:rsid w:val="002E3AF6"/>
    <w:rsid w:val="00303DC1"/>
    <w:rsid w:val="00312902"/>
    <w:rsid w:val="00315A80"/>
    <w:rsid w:val="0031711C"/>
    <w:rsid w:val="00332AB6"/>
    <w:rsid w:val="00343E58"/>
    <w:rsid w:val="00357751"/>
    <w:rsid w:val="00382CB5"/>
    <w:rsid w:val="003955D6"/>
    <w:rsid w:val="003D4F4F"/>
    <w:rsid w:val="00402BB3"/>
    <w:rsid w:val="00424274"/>
    <w:rsid w:val="00444FF9"/>
    <w:rsid w:val="00445498"/>
    <w:rsid w:val="00453570"/>
    <w:rsid w:val="004E672C"/>
    <w:rsid w:val="004F6CC7"/>
    <w:rsid w:val="005200DC"/>
    <w:rsid w:val="0054317C"/>
    <w:rsid w:val="0055362C"/>
    <w:rsid w:val="005C33A4"/>
    <w:rsid w:val="006374B8"/>
    <w:rsid w:val="0064346F"/>
    <w:rsid w:val="00665CA4"/>
    <w:rsid w:val="006766CC"/>
    <w:rsid w:val="006C02A9"/>
    <w:rsid w:val="006F54AC"/>
    <w:rsid w:val="00737767"/>
    <w:rsid w:val="007511B7"/>
    <w:rsid w:val="00752E9C"/>
    <w:rsid w:val="00776870"/>
    <w:rsid w:val="00781763"/>
    <w:rsid w:val="007B134A"/>
    <w:rsid w:val="007B727F"/>
    <w:rsid w:val="007D35E8"/>
    <w:rsid w:val="00806B1F"/>
    <w:rsid w:val="00884B02"/>
    <w:rsid w:val="008916A6"/>
    <w:rsid w:val="008A14D6"/>
    <w:rsid w:val="008A420C"/>
    <w:rsid w:val="008C6C50"/>
    <w:rsid w:val="00902EB8"/>
    <w:rsid w:val="00915760"/>
    <w:rsid w:val="0091782C"/>
    <w:rsid w:val="00924418"/>
    <w:rsid w:val="00926854"/>
    <w:rsid w:val="009B5DF4"/>
    <w:rsid w:val="009C4A79"/>
    <w:rsid w:val="009F06ED"/>
    <w:rsid w:val="00A07CF9"/>
    <w:rsid w:val="00A15ADF"/>
    <w:rsid w:val="00A244C4"/>
    <w:rsid w:val="00A339D3"/>
    <w:rsid w:val="00A655CE"/>
    <w:rsid w:val="00AB0520"/>
    <w:rsid w:val="00AB1AF3"/>
    <w:rsid w:val="00AE7A77"/>
    <w:rsid w:val="00AF614F"/>
    <w:rsid w:val="00B14E69"/>
    <w:rsid w:val="00B26DED"/>
    <w:rsid w:val="00B417B8"/>
    <w:rsid w:val="00B66BFE"/>
    <w:rsid w:val="00B92DA1"/>
    <w:rsid w:val="00BB0111"/>
    <w:rsid w:val="00BB58DC"/>
    <w:rsid w:val="00BD7250"/>
    <w:rsid w:val="00BE2BB2"/>
    <w:rsid w:val="00BF7166"/>
    <w:rsid w:val="00C14DA9"/>
    <w:rsid w:val="00C3744D"/>
    <w:rsid w:val="00C8166A"/>
    <w:rsid w:val="00C822F8"/>
    <w:rsid w:val="00CA3853"/>
    <w:rsid w:val="00CA67D7"/>
    <w:rsid w:val="00CD6688"/>
    <w:rsid w:val="00D22630"/>
    <w:rsid w:val="00D234FD"/>
    <w:rsid w:val="00D61301"/>
    <w:rsid w:val="00D648CB"/>
    <w:rsid w:val="00DB21F0"/>
    <w:rsid w:val="00DC1B5D"/>
    <w:rsid w:val="00DE4813"/>
    <w:rsid w:val="00E11AC4"/>
    <w:rsid w:val="00E44730"/>
    <w:rsid w:val="00E73ADA"/>
    <w:rsid w:val="00EC6F79"/>
    <w:rsid w:val="00F00C1F"/>
    <w:rsid w:val="00F34CC3"/>
    <w:rsid w:val="00F44366"/>
    <w:rsid w:val="00F46294"/>
    <w:rsid w:val="00F61B5C"/>
    <w:rsid w:val="00F822D3"/>
    <w:rsid w:val="00F93BD8"/>
    <w:rsid w:val="00FB3BBB"/>
    <w:rsid w:val="00FD0489"/>
    <w:rsid w:val="00FD1A37"/>
    <w:rsid w:val="00FE1B6C"/>
    <w:rsid w:val="00FE2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959F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5"/>
    <w:qFormat/>
    <w:rsid w:val="0054317C"/>
    <w:pPr>
      <w:spacing w:before="240" w:line="269" w:lineRule="auto"/>
    </w:pPr>
    <w:rPr>
      <w:rFonts w:eastAsia="Franklin Gothic Book" w:cs="Franklin Gothic Book"/>
      <w:color w:val="171717" w:themeColor="background2" w:themeShade="1A"/>
      <w:lang w:bidi="en-US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C3744D"/>
    <w:pPr>
      <w:keepNext/>
      <w:keepLines/>
      <w:outlineLvl w:val="0"/>
    </w:pPr>
    <w:rPr>
      <w:rFonts w:asciiTheme="majorHAnsi" w:eastAsiaTheme="majorEastAsia" w:hAnsiTheme="majorHAnsi" w:cstheme="majorBidi"/>
      <w:color w:val="6DB1E4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3"/>
    <w:qFormat/>
    <w:rsid w:val="008C6C50"/>
    <w:pPr>
      <w:spacing w:before="182" w:line="268" w:lineRule="auto"/>
      <w:ind w:left="20" w:right="226"/>
    </w:pPr>
  </w:style>
  <w:style w:type="paragraph" w:styleId="ListParagraph">
    <w:name w:val="List Paragraph"/>
    <w:basedOn w:val="Normal"/>
    <w:uiPriority w:val="1"/>
    <w:semiHidden/>
    <w:qFormat/>
  </w:style>
  <w:style w:type="paragraph" w:customStyle="1" w:styleId="TableParagraph">
    <w:name w:val="Table Paragraph"/>
    <w:basedOn w:val="Normal"/>
    <w:uiPriority w:val="1"/>
    <w:semiHidden/>
    <w:qFormat/>
  </w:style>
  <w:style w:type="paragraph" w:customStyle="1" w:styleId="MastheadGREEN">
    <w:name w:val="Masthead GREEN"/>
    <w:basedOn w:val="Normal"/>
    <w:qFormat/>
    <w:rsid w:val="008C6C50"/>
    <w:pPr>
      <w:spacing w:before="241"/>
      <w:ind w:left="20"/>
    </w:pPr>
    <w:rPr>
      <w:rFonts w:asciiTheme="majorHAnsi" w:hAnsiTheme="majorHAnsi"/>
      <w:color w:val="009949" w:themeColor="accent4"/>
      <w:sz w:val="120"/>
    </w:rPr>
  </w:style>
  <w:style w:type="paragraph" w:customStyle="1" w:styleId="H1Headers">
    <w:name w:val="H1 Headers"/>
    <w:basedOn w:val="Normal"/>
    <w:uiPriority w:val="1"/>
    <w:qFormat/>
    <w:rsid w:val="00D22630"/>
    <w:pPr>
      <w:spacing w:before="105"/>
      <w:ind w:left="20"/>
    </w:pPr>
    <w:rPr>
      <w:sz w:val="48"/>
    </w:rPr>
  </w:style>
  <w:style w:type="paragraph" w:customStyle="1" w:styleId="H2SidebarGREEN">
    <w:name w:val="H2 Sidebar GREEN"/>
    <w:basedOn w:val="Normal"/>
    <w:uiPriority w:val="2"/>
    <w:qFormat/>
    <w:rsid w:val="0055362C"/>
    <w:pPr>
      <w:spacing w:before="66" w:after="120"/>
      <w:ind w:left="14"/>
    </w:pPr>
    <w:rPr>
      <w:rFonts w:asciiTheme="majorHAnsi" w:hAnsiTheme="majorHAnsi"/>
      <w:color w:val="007236" w:themeColor="accent4" w:themeShade="BF"/>
      <w:sz w:val="26"/>
    </w:rPr>
  </w:style>
  <w:style w:type="paragraph" w:customStyle="1" w:styleId="SidebarBold">
    <w:name w:val="Sidebar Bold"/>
    <w:basedOn w:val="Normal"/>
    <w:uiPriority w:val="4"/>
    <w:qFormat/>
    <w:rsid w:val="00045461"/>
    <w:pPr>
      <w:spacing w:line="260" w:lineRule="atLeast"/>
      <w:ind w:left="20"/>
    </w:pPr>
    <w:rPr>
      <w:sz w:val="18"/>
    </w:rPr>
  </w:style>
  <w:style w:type="paragraph" w:styleId="Header">
    <w:name w:val="header"/>
    <w:basedOn w:val="Normal"/>
    <w:link w:val="HeaderChar"/>
    <w:uiPriority w:val="99"/>
    <w:semiHidden/>
    <w:rsid w:val="00315A80"/>
    <w:pPr>
      <w:tabs>
        <w:tab w:val="center" w:pos="4677"/>
        <w:tab w:val="right" w:pos="9355"/>
      </w:tabs>
    </w:pPr>
  </w:style>
  <w:style w:type="paragraph" w:customStyle="1" w:styleId="SidebarBody">
    <w:name w:val="Sidebar Body"/>
    <w:basedOn w:val="Normal"/>
    <w:uiPriority w:val="4"/>
    <w:qFormat/>
    <w:rsid w:val="0054317C"/>
    <w:pPr>
      <w:spacing w:before="0" w:line="276" w:lineRule="auto"/>
      <w:ind w:left="14" w:right="14"/>
    </w:pPr>
    <w:rPr>
      <w:sz w:val="20"/>
    </w:rPr>
  </w:style>
  <w:style w:type="paragraph" w:customStyle="1" w:styleId="H2SidebarBLUE">
    <w:name w:val="H2 Sidebar BLUE"/>
    <w:basedOn w:val="Normal"/>
    <w:uiPriority w:val="2"/>
    <w:qFormat/>
    <w:rsid w:val="0055362C"/>
    <w:pPr>
      <w:spacing w:before="66" w:after="120"/>
      <w:ind w:left="14"/>
    </w:pPr>
    <w:rPr>
      <w:rFonts w:asciiTheme="majorHAnsi" w:hAnsiTheme="majorHAnsi"/>
      <w:color w:val="006A9C" w:themeColor="accent2" w:themeShade="BF"/>
      <w:sz w:val="26"/>
    </w:rPr>
  </w:style>
  <w:style w:type="paragraph" w:customStyle="1" w:styleId="MastheadBLUE">
    <w:name w:val="Masthead BLUE"/>
    <w:basedOn w:val="Normal"/>
    <w:qFormat/>
    <w:rsid w:val="008C6C50"/>
    <w:pPr>
      <w:spacing w:before="241"/>
      <w:ind w:left="20"/>
    </w:pPr>
    <w:rPr>
      <w:rFonts w:asciiTheme="majorHAnsi" w:hAnsiTheme="majorHAnsi"/>
      <w:color w:val="008ED1" w:themeColor="accent2"/>
      <w:sz w:val="120"/>
    </w:rPr>
  </w:style>
  <w:style w:type="character" w:customStyle="1" w:styleId="BodyTextChar">
    <w:name w:val="Body Text Char"/>
    <w:basedOn w:val="DefaultParagraphFont"/>
    <w:link w:val="BodyText"/>
    <w:uiPriority w:val="3"/>
    <w:rsid w:val="008C6C50"/>
    <w:rPr>
      <w:rFonts w:eastAsia="Franklin Gothic Book" w:cs="Franklin Gothic Book"/>
      <w:color w:val="171717" w:themeColor="background2" w:themeShade="1A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8C6C50"/>
    <w:rPr>
      <w:rFonts w:asciiTheme="majorHAnsi" w:eastAsiaTheme="majorEastAsia" w:hAnsiTheme="majorHAnsi" w:cstheme="majorBidi"/>
      <w:color w:val="6DB1E4" w:themeColor="accent1" w:themeShade="BF"/>
      <w:sz w:val="32"/>
      <w:szCs w:val="32"/>
      <w:lang w:bidi="en-US"/>
    </w:rPr>
  </w:style>
  <w:style w:type="table" w:styleId="TableGrid">
    <w:name w:val="Table Grid"/>
    <w:basedOn w:val="TableNormal"/>
    <w:uiPriority w:val="39"/>
    <w:rsid w:val="000C05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raphicAnchor">
    <w:name w:val="Graphic Anchor"/>
    <w:basedOn w:val="Normal"/>
    <w:uiPriority w:val="6"/>
    <w:qFormat/>
    <w:rsid w:val="0054317C"/>
    <w:pPr>
      <w:spacing w:before="0" w:line="240" w:lineRule="auto"/>
    </w:pPr>
    <w:rPr>
      <w:sz w:val="10"/>
    </w:rPr>
  </w:style>
  <w:style w:type="paragraph" w:styleId="BalloonText">
    <w:name w:val="Balloon Text"/>
    <w:basedOn w:val="Normal"/>
    <w:link w:val="BalloonTextChar"/>
    <w:uiPriority w:val="99"/>
    <w:semiHidden/>
    <w:rsid w:val="000C05A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C50"/>
    <w:rPr>
      <w:rFonts w:ascii="Times New Roman" w:eastAsia="Franklin Gothic Book" w:hAnsi="Times New Roman" w:cs="Times New Roman"/>
      <w:color w:val="171717" w:themeColor="background2" w:themeShade="1A"/>
      <w:sz w:val="18"/>
      <w:szCs w:val="18"/>
      <w:lang w:bidi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15A80"/>
    <w:rPr>
      <w:rFonts w:eastAsia="Franklin Gothic Book" w:cs="Franklin Gothic Book"/>
      <w:color w:val="171717" w:themeColor="background2" w:themeShade="1A"/>
      <w:lang w:bidi="en-US"/>
    </w:rPr>
  </w:style>
  <w:style w:type="paragraph" w:styleId="Footer">
    <w:name w:val="footer"/>
    <w:basedOn w:val="Normal"/>
    <w:link w:val="FooterChar"/>
    <w:uiPriority w:val="99"/>
    <w:semiHidden/>
    <w:rsid w:val="00315A8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5A80"/>
    <w:rPr>
      <w:rFonts w:eastAsia="Franklin Gothic Book" w:cs="Franklin Gothic Book"/>
      <w:color w:val="171717" w:themeColor="background2" w:themeShade="1A"/>
      <w:lang w:bidi="en-US"/>
    </w:rPr>
  </w:style>
  <w:style w:type="character" w:styleId="PlaceholderText">
    <w:name w:val="Placeholder Text"/>
    <w:basedOn w:val="DefaultParagraphFont"/>
    <w:uiPriority w:val="99"/>
    <w:semiHidden/>
    <w:rsid w:val="00265387"/>
    <w:rPr>
      <w:color w:val="808080"/>
    </w:rPr>
  </w:style>
  <w:style w:type="character" w:styleId="Hyperlink">
    <w:name w:val="Hyperlink"/>
    <w:basedOn w:val="DefaultParagraphFont"/>
    <w:uiPriority w:val="99"/>
    <w:semiHidden/>
    <w:rsid w:val="00B92D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2D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mailto:gionfriddojm@gmail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ifer.gionfriddo\AppData\Roaming\Microsoft\Templates\Classroom%20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8AB00CC7C01427390A25D221512A4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A9A8F-3064-4157-B958-3BFBC4492F45}"/>
      </w:docPartPr>
      <w:docPartBody>
        <w:p w:rsidR="007542B6" w:rsidRDefault="00A10314">
          <w:pPr>
            <w:pStyle w:val="98AB00CC7C01427390A25D221512A426"/>
          </w:pPr>
          <w:r>
            <w:t>Upcoming Events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314"/>
    <w:rsid w:val="007542B6"/>
    <w:rsid w:val="00A10314"/>
    <w:rsid w:val="00D95F04"/>
    <w:rsid w:val="00E15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8AB00CC7C01427390A25D221512A426">
    <w:name w:val="98AB00CC7C01427390A25D221512A42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icrosoft Shapes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CEE5F6"/>
      </a:accent1>
      <a:accent2>
        <a:srgbClr val="008ED1"/>
      </a:accent2>
      <a:accent3>
        <a:srgbClr val="CEDE69"/>
      </a:accent3>
      <a:accent4>
        <a:srgbClr val="009949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School Newsletter">
      <a:majorFont>
        <a:latin typeface="Franklin Gothic Demi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89706F-81CD-4D67-A17D-8674FB7F661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D5934FDD-F160-4C7B-B1A7-2994B41FFD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B5760C-645C-47F0-9138-A4E265F86B4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0</TotalTime>
  <Pages>1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2023-11-13T23:56:00Z</dcterms:created>
  <dcterms:modified xsi:type="dcterms:W3CDTF">2023-11-14T00:12:00Z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