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9"/>
        <w:gridCol w:w="1790"/>
        <w:gridCol w:w="1795"/>
        <w:gridCol w:w="1792"/>
        <w:gridCol w:w="1795"/>
        <w:gridCol w:w="3589"/>
      </w:tblGrid>
      <w:tr w:rsidR="00EA67AC" w:rsidRPr="002A4ED5" w14:paraId="372A2867" w14:textId="77777777" w:rsidTr="00B3436B">
        <w:trPr>
          <w:trHeight w:val="334"/>
        </w:trPr>
        <w:sdt>
          <w:sdtPr>
            <w:id w:val="415748049"/>
            <w:placeholder>
              <w:docPart w:val="670A0818F3C94A8C8CA318CAAF6E8A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7" w:type="pct"/>
                <w:vAlign w:val="bottom"/>
              </w:tcPr>
              <w:p w14:paraId="3DE187F8" w14:textId="77777777" w:rsidR="001F295D" w:rsidRPr="002A4ED5" w:rsidRDefault="001F295D" w:rsidP="002A4ED5">
                <w:r w:rsidRPr="002A4ED5">
                  <w:t>Submitted by</w:t>
                </w:r>
              </w:p>
            </w:tc>
          </w:sdtContent>
        </w:sdt>
        <w:sdt>
          <w:sdtPr>
            <w:id w:val="-1011835713"/>
            <w:placeholder>
              <w:docPart w:val="6AB59D707AD84007BE05887FB43DAD64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1420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ED629CB" w14:textId="3B924A0A" w:rsidR="001F295D" w:rsidRPr="002A4ED5" w:rsidRDefault="00211630" w:rsidP="002A4ED5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21" w:type="pct"/>
            <w:gridSpan w:val="2"/>
            <w:tcBorders>
              <w:bottom w:val="single" w:sz="4" w:space="0" w:color="auto"/>
            </w:tcBorders>
            <w:vAlign w:val="bottom"/>
          </w:tcPr>
          <w:p w14:paraId="390E15C1" w14:textId="292B7AE4" w:rsidR="001F295D" w:rsidRPr="002A4ED5" w:rsidRDefault="001F295D" w:rsidP="002A4ED5">
            <w:r>
              <w:t>Player</w:t>
            </w:r>
            <w:sdt>
              <w:sdtPr>
                <w:id w:val="1192111965"/>
                <w:placeholder>
                  <w:docPart w:val="6F0E22779B31494ABF35CAA7D96102BD"/>
                </w:placeholder>
                <w:showingPlcHdr/>
                <w:comboBox>
                  <w:listItem w:value="Choose an item."/>
                </w:comboBox>
              </w:sdtPr>
              <w:sdtEndPr/>
              <w:sdtContent>
                <w:r w:rsidR="0090175F" w:rsidRPr="00730BF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422" w:type="pct"/>
            <w:tcBorders>
              <w:bottom w:val="single" w:sz="4" w:space="0" w:color="auto"/>
            </w:tcBorders>
            <w:vAlign w:val="bottom"/>
          </w:tcPr>
          <w:p w14:paraId="102A05B8" w14:textId="0496E80A" w:rsidR="001F295D" w:rsidRPr="002A4ED5" w:rsidRDefault="001F295D" w:rsidP="002A4ED5">
            <w:r>
              <w:t>Team</w:t>
            </w:r>
            <w:sdt>
              <w:sdtPr>
                <w:id w:val="-1757737795"/>
                <w:placeholder>
                  <w:docPart w:val="6DB2638517B1422BB43978EA82A1C0C9"/>
                </w:placeholder>
                <w:showingPlcHdr/>
                <w:dropDownList>
                  <w:listItem w:value="Choose an item."/>
                  <w:listItem w:displayText="10 Girls" w:value="10 Girls"/>
                  <w:listItem w:displayText="10 Boys" w:value="10 Boys"/>
                  <w:listItem w:displayText="12 Girls" w:value="12 Girls"/>
                  <w:listItem w:displayText="12 Boys" w:value="12 Boys"/>
                  <w:listItem w:displayText="14 Girls" w:value="14 Girls"/>
                  <w:listItem w:displayText="14 Boys" w:value="14 Boys"/>
                  <w:listItem w:displayText="16 Boys" w:value="16 Boys"/>
                  <w:listItem w:displayText="18 Boys" w:value="18 Boys"/>
                  <w:listItem w:displayText="Swim M/W/F" w:value="Swim M/W/F"/>
                  <w:listItem w:displayText="Swim T/Thurs" w:value="Swim T/Thurs"/>
                </w:dropDownList>
              </w:sdtPr>
              <w:sdtEndPr/>
              <w:sdtContent>
                <w:r w:rsidR="0090175F" w:rsidRPr="00730BF7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90175F" w:rsidRPr="002A4ED5" w14:paraId="4CC52E6F" w14:textId="77777777" w:rsidTr="00B3436B">
        <w:trPr>
          <w:trHeight w:val="322"/>
        </w:trPr>
        <w:tc>
          <w:tcPr>
            <w:tcW w:w="737" w:type="pct"/>
            <w:vAlign w:val="bottom"/>
          </w:tcPr>
          <w:p w14:paraId="675CD8F9" w14:textId="3FBE1058" w:rsidR="001F295D" w:rsidRPr="002A4ED5" w:rsidRDefault="001F295D" w:rsidP="002A4ED5">
            <w:r>
              <w:t>Date</w:t>
            </w:r>
          </w:p>
        </w:tc>
        <w:sdt>
          <w:sdtPr>
            <w:id w:val="1130361846"/>
            <w:placeholder>
              <w:docPart w:val="35A68B39236B4872B8098D67BD47EA2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09" w:type="pct"/>
                <w:tcBorders>
                  <w:bottom w:val="single" w:sz="4" w:space="0" w:color="auto"/>
                </w:tcBorders>
                <w:vAlign w:val="bottom"/>
              </w:tcPr>
              <w:p w14:paraId="6D1DCCF3" w14:textId="7FA39523" w:rsidR="001F295D" w:rsidRPr="002A4ED5" w:rsidRDefault="0090175F" w:rsidP="002A4ED5">
                <w:r w:rsidRPr="00730BF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711" w:type="pct"/>
            <w:tcBorders>
              <w:bottom w:val="single" w:sz="4" w:space="0" w:color="auto"/>
            </w:tcBorders>
            <w:vAlign w:val="bottom"/>
          </w:tcPr>
          <w:p w14:paraId="2B4C6EF4" w14:textId="06244E24" w:rsidR="001F295D" w:rsidRPr="002A4ED5" w:rsidRDefault="001F295D" w:rsidP="002A4ED5">
            <w:r>
              <w:t>Cell</w:t>
            </w:r>
            <w:sdt>
              <w:sdtPr>
                <w:id w:val="-1642420166"/>
                <w:placeholder>
                  <w:docPart w:val="2BC964D4C1A6474986D92E5B23F3DD15"/>
                </w:placeholder>
                <w:showingPlcHdr/>
                <w:comboBox>
                  <w:listItem w:value="Choose an item."/>
                </w:comboBox>
              </w:sdtPr>
              <w:sdtEndPr/>
              <w:sdtContent>
                <w:r w:rsidR="0090175F" w:rsidRPr="00730BF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710" w:type="pct"/>
            <w:tcBorders>
              <w:bottom w:val="single" w:sz="4" w:space="0" w:color="auto"/>
            </w:tcBorders>
            <w:vAlign w:val="bottom"/>
          </w:tcPr>
          <w:p w14:paraId="3720D4CC" w14:textId="73D5D373" w:rsidR="001F295D" w:rsidRPr="002A4ED5" w:rsidRDefault="001F295D" w:rsidP="002A4ED5"/>
        </w:tc>
        <w:tc>
          <w:tcPr>
            <w:tcW w:w="2133" w:type="pct"/>
            <w:gridSpan w:val="2"/>
            <w:tcBorders>
              <w:bottom w:val="single" w:sz="4" w:space="0" w:color="auto"/>
            </w:tcBorders>
            <w:vAlign w:val="bottom"/>
          </w:tcPr>
          <w:p w14:paraId="6FFCB553" w14:textId="70CE7199" w:rsidR="001F295D" w:rsidRPr="002A4ED5" w:rsidRDefault="001F295D" w:rsidP="002A4ED5">
            <w:r>
              <w:t>Email</w:t>
            </w:r>
            <w:sdt>
              <w:sdtPr>
                <w:id w:val="2055337453"/>
                <w:placeholder>
                  <w:docPart w:val="FC1E5270FACA464493CFF80A71B24BB5"/>
                </w:placeholder>
                <w:showingPlcHdr/>
                <w:comboBox>
                  <w:listItem w:value="Choose an item."/>
                </w:comboBox>
              </w:sdtPr>
              <w:sdtEndPr/>
              <w:sdtContent>
                <w:r w:rsidR="0090175F" w:rsidRPr="00730BF7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63EDF" w:rsidRPr="002A4ED5" w14:paraId="3992EE01" w14:textId="77777777" w:rsidTr="00B3436B">
        <w:trPr>
          <w:trHeight w:val="322"/>
        </w:trPr>
        <w:sdt>
          <w:sdtPr>
            <w:id w:val="1062217057"/>
            <w:placeholder>
              <w:docPart w:val="A618E8408151451596A816F29BCD84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7" w:type="pct"/>
                <w:vAlign w:val="bottom"/>
              </w:tcPr>
              <w:p w14:paraId="028C67AE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sdt>
          <w:sdtPr>
            <w:id w:val="-61792803"/>
            <w:placeholder>
              <w:docPart w:val="41A704139FE04FEEB59952363BF9DD19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263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F7228C5" w14:textId="0295D0E8" w:rsidR="002A4ED5" w:rsidRPr="002A4ED5" w:rsidRDefault="0090175F" w:rsidP="002A4ED5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58B6" w:rsidRPr="008858B6" w14:paraId="36398EE9" w14:textId="77777777" w:rsidTr="00B3436B">
        <w:trPr>
          <w:trHeight w:val="322"/>
        </w:trPr>
        <w:sdt>
          <w:sdtPr>
            <w:id w:val="2001543155"/>
            <w:placeholder>
              <w:docPart w:val="04C385AC35B442069718D570ED3A3B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7" w:type="pct"/>
                <w:vAlign w:val="bottom"/>
              </w:tcPr>
              <w:p w14:paraId="54C15E13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sdt>
          <w:sdtPr>
            <w:id w:val="-920716606"/>
            <w:placeholder>
              <w:docPart w:val="F961EE4A41C245458EDA69886B9909F3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263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1942E435" w14:textId="2B3D5D80" w:rsidR="002A4ED5" w:rsidRPr="002A4ED5" w:rsidRDefault="0090175F" w:rsidP="002A4ED5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155"/>
        <w:tblW w:w="4882" w:type="pct"/>
        <w:tblLayout w:type="fixed"/>
        <w:tblLook w:val="04A0" w:firstRow="1" w:lastRow="0" w:firstColumn="1" w:lastColumn="0" w:noHBand="0" w:noVBand="1"/>
      </w:tblPr>
      <w:tblGrid>
        <w:gridCol w:w="4057"/>
        <w:gridCol w:w="1520"/>
        <w:gridCol w:w="1475"/>
        <w:gridCol w:w="1642"/>
        <w:gridCol w:w="1260"/>
        <w:gridCol w:w="1351"/>
        <w:gridCol w:w="1343"/>
      </w:tblGrid>
      <w:tr w:rsidR="008C0ACA" w:rsidRPr="002A4ED5" w14:paraId="25B4851E" w14:textId="77777777" w:rsidTr="008C0ACA">
        <w:trPr>
          <w:trHeight w:val="324"/>
        </w:trPr>
        <w:sdt>
          <w:sdtPr>
            <w:rPr>
              <w:color w:val="FFFFFF" w:themeColor="background1"/>
            </w:rPr>
            <w:id w:val="-734620487"/>
            <w:placeholder>
              <w:docPart w:val="71EF6F155D0240CFB545A3AC1EE91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4A035171" w14:textId="77777777" w:rsidR="008C0ACA" w:rsidRPr="001F295D" w:rsidRDefault="008C0ACA" w:rsidP="008C0ACA">
                <w:pPr>
                  <w:pStyle w:val="TableHeaders"/>
                  <w:rPr>
                    <w:color w:val="FFFFFF" w:themeColor="background1"/>
                  </w:rPr>
                </w:pPr>
                <w:r w:rsidRPr="001F295D">
                  <w:rPr>
                    <w:color w:val="FFFFFF" w:themeColor="background1"/>
                  </w:rPr>
                  <w:t>Description</w:t>
                </w:r>
              </w:p>
            </w:tc>
          </w:sdtContent>
        </w:sdt>
        <w:sdt>
          <w:sdtPr>
            <w:rPr>
              <w:color w:val="FFFFFF" w:themeColor="background1"/>
            </w:rPr>
            <w:id w:val="920762618"/>
            <w:placeholder>
              <w:docPart w:val="04C41A47C0CA4BD68491709F310849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7C58306B" w14:textId="77777777" w:rsidR="008C0ACA" w:rsidRPr="001F295D" w:rsidRDefault="008C0ACA" w:rsidP="008C0ACA">
                <w:pPr>
                  <w:pStyle w:val="TableHeaders"/>
                  <w:rPr>
                    <w:color w:val="FFFFFF" w:themeColor="background1"/>
                  </w:rPr>
                </w:pPr>
                <w:r w:rsidRPr="001F295D">
                  <w:rPr>
                    <w:color w:val="FFFFFF" w:themeColor="background1"/>
                  </w:rPr>
                  <w:t>Size</w:t>
                </w:r>
              </w:p>
            </w:tc>
          </w:sdtContent>
        </w:sdt>
        <w:tc>
          <w:tcPr>
            <w:tcW w:w="64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5E4666F0" w14:textId="77777777" w:rsidR="008C0ACA" w:rsidRPr="001F295D" w:rsidRDefault="008C0ACA" w:rsidP="008C0ACA">
            <w:pPr>
              <w:pStyle w:val="TableHeaders"/>
              <w:rPr>
                <w:color w:val="FFFFFF" w:themeColor="background1"/>
              </w:rPr>
            </w:pPr>
            <w:r w:rsidRPr="001F295D">
              <w:rPr>
                <w:color w:val="FFFFFF" w:themeColor="background1"/>
              </w:rPr>
              <w:t>M or W</w:t>
            </w:r>
          </w:p>
        </w:tc>
        <w:sdt>
          <w:sdtPr>
            <w:rPr>
              <w:color w:val="FFFFFF" w:themeColor="background1"/>
            </w:rPr>
            <w:id w:val="405890554"/>
            <w:placeholder>
              <w:docPart w:val="F346B832058443E5853D2FBC486EDF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4DE7FEF2" w14:textId="77777777" w:rsidR="008C0ACA" w:rsidRPr="001F295D" w:rsidRDefault="008C0ACA" w:rsidP="008C0ACA">
                <w:pPr>
                  <w:pStyle w:val="TableHeaders"/>
                  <w:rPr>
                    <w:color w:val="FFFFFF" w:themeColor="background1"/>
                  </w:rPr>
                </w:pPr>
                <w:r w:rsidRPr="001F295D">
                  <w:rPr>
                    <w:color w:val="FFFFFF" w:themeColor="background1"/>
                  </w:rPr>
                  <w:t>Quantity</w:t>
                </w:r>
              </w:p>
            </w:tc>
          </w:sdtContent>
        </w:sdt>
        <w:sdt>
          <w:sdtPr>
            <w:rPr>
              <w:color w:val="FFFFFF" w:themeColor="background1"/>
            </w:rPr>
            <w:id w:val="-293606196"/>
            <w:placeholder>
              <w:docPart w:val="04D20D218CFC4084ABC2D3B5DE868E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582C6A1F" w14:textId="77777777" w:rsidR="008C0ACA" w:rsidRPr="001F295D" w:rsidRDefault="008C0ACA" w:rsidP="008C0ACA">
                <w:pPr>
                  <w:pStyle w:val="TableHeaders"/>
                  <w:rPr>
                    <w:color w:val="FFFFFF" w:themeColor="background1"/>
                  </w:rPr>
                </w:pPr>
                <w:r w:rsidRPr="001F295D">
                  <w:rPr>
                    <w:color w:val="FFFFFF" w:themeColor="background1"/>
                  </w:rPr>
                  <w:t>Unit Price</w:t>
                </w:r>
              </w:p>
            </w:tc>
          </w:sdtContent>
        </w:sdt>
        <w:sdt>
          <w:sdtPr>
            <w:rPr>
              <w:color w:val="FFFFFF" w:themeColor="background1"/>
            </w:rPr>
            <w:id w:val="1236660449"/>
            <w:placeholder>
              <w:docPart w:val="C5B609F424204576A0D36865E79F62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3AF009CB" w14:textId="77777777" w:rsidR="008C0ACA" w:rsidRPr="001F295D" w:rsidRDefault="008C0ACA" w:rsidP="008C0ACA">
                <w:pPr>
                  <w:pStyle w:val="TableHeaders"/>
                  <w:rPr>
                    <w:color w:val="FFFFFF" w:themeColor="background1"/>
                  </w:rPr>
                </w:pPr>
                <w:r w:rsidRPr="001F295D">
                  <w:rPr>
                    <w:color w:val="FFFFFF" w:themeColor="background1"/>
                  </w:rPr>
                  <w:t>Amount</w:t>
                </w:r>
              </w:p>
            </w:tc>
          </w:sdtContent>
        </w:sdt>
      </w:tr>
      <w:tr w:rsidR="00C63EDF" w:rsidRPr="002A4ED5" w14:paraId="65CB55BD" w14:textId="77777777" w:rsidTr="002E1387">
        <w:trPr>
          <w:trHeight w:val="250"/>
        </w:trPr>
        <w:tc>
          <w:tcPr>
            <w:tcW w:w="16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7D2EF" w:themeFill="accent2" w:themeFillTint="40"/>
            <w:vAlign w:val="center"/>
          </w:tcPr>
          <w:p w14:paraId="1963979C" w14:textId="77777777" w:rsidR="008C0ACA" w:rsidRPr="002A4ED5" w:rsidRDefault="008C0ACA" w:rsidP="008C0ACA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ABB9D053E3444DFBBA85590592CD3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14:paraId="1CBBE8A2" w14:textId="77777777" w:rsidR="008C0ACA" w:rsidRPr="002A4ED5" w:rsidRDefault="008C0ACA" w:rsidP="008C0ACA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tc>
          <w:tcPr>
            <w:tcW w:w="583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14:paraId="409C3244" w14:textId="77777777" w:rsidR="006F6D56" w:rsidRDefault="008C0ACA" w:rsidP="008C0ACA">
            <w:pPr>
              <w:pStyle w:val="TableSubheadings"/>
            </w:pPr>
            <w:commentRangeStart w:id="0"/>
            <w:r w:rsidRPr="002A4ED5">
              <w:t>XS/S/M/L/XL</w:t>
            </w:r>
          </w:p>
          <w:p w14:paraId="6FD841BA" w14:textId="43413F08" w:rsidR="008C0ACA" w:rsidRPr="002A4ED5" w:rsidRDefault="008C0ACA" w:rsidP="008C0ACA">
            <w:pPr>
              <w:pStyle w:val="TableSubheadings"/>
            </w:pPr>
            <w:r w:rsidRPr="002A4ED5">
              <w:t>XXL</w:t>
            </w:r>
            <w:commentRangeEnd w:id="0"/>
            <w:r w:rsidR="006F6D56">
              <w:rPr>
                <w:rStyle w:val="CommentReference"/>
                <w:rFonts w:eastAsiaTheme="minorHAnsi" w:cstheme="minorBidi"/>
                <w:i w:val="0"/>
              </w:rPr>
              <w:commentReference w:id="0"/>
            </w:r>
            <w:r w:rsidR="006F6D56">
              <w:t>/XXXL</w:t>
            </w:r>
          </w:p>
        </w:tc>
        <w:tc>
          <w:tcPr>
            <w:tcW w:w="64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7D2EF" w:themeFill="accent2" w:themeFillTint="40"/>
            <w:vAlign w:val="center"/>
          </w:tcPr>
          <w:p w14:paraId="565E6339" w14:textId="77777777" w:rsidR="008C0ACA" w:rsidRPr="002A4ED5" w:rsidRDefault="008C0ACA" w:rsidP="008C0ACA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9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7D2EF" w:themeFill="accent2" w:themeFillTint="40"/>
            <w:vAlign w:val="center"/>
          </w:tcPr>
          <w:p w14:paraId="7E1155D9" w14:textId="77777777" w:rsidR="008C0ACA" w:rsidRPr="002A4ED5" w:rsidRDefault="008C0ACA" w:rsidP="008C0ACA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7D2EF" w:themeFill="accent2" w:themeFillTint="40"/>
            <w:vAlign w:val="center"/>
          </w:tcPr>
          <w:p w14:paraId="7A17655B" w14:textId="77777777" w:rsidR="008C0ACA" w:rsidRPr="002A4ED5" w:rsidRDefault="008C0ACA" w:rsidP="008C0ACA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7D2EF" w:themeFill="accent2" w:themeFillTint="40"/>
            <w:vAlign w:val="center"/>
          </w:tcPr>
          <w:p w14:paraId="6E985A41" w14:textId="77777777" w:rsidR="008C0ACA" w:rsidRPr="002A4ED5" w:rsidRDefault="008C0ACA" w:rsidP="008C0ACA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C0ACA" w:rsidRPr="009A1278" w14:paraId="74C4BA25" w14:textId="77777777" w:rsidTr="002E1387">
        <w:trPr>
          <w:trHeight w:val="442"/>
        </w:trPr>
        <w:tc>
          <w:tcPr>
            <w:tcW w:w="1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523AE" w14:textId="7B32DD79" w:rsidR="008C0ACA" w:rsidRPr="009A1278" w:rsidRDefault="00116F6D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Men’s</w:t>
            </w:r>
            <w:r w:rsidR="008D5CF8" w:rsidRPr="009A1278">
              <w:rPr>
                <w:szCs w:val="24"/>
              </w:rPr>
              <w:t xml:space="preserve"> Water Polo S</w:t>
            </w:r>
            <w:r w:rsidRPr="009A1278">
              <w:rPr>
                <w:szCs w:val="24"/>
              </w:rPr>
              <w:t>peedo</w:t>
            </w:r>
            <w:r w:rsidR="008D5CF8" w:rsidRPr="009A1278">
              <w:rPr>
                <w:szCs w:val="24"/>
              </w:rPr>
              <w:t xml:space="preserve"> </w:t>
            </w:r>
          </w:p>
        </w:tc>
        <w:tc>
          <w:tcPr>
            <w:tcW w:w="6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692E5" w14:textId="5F688A03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Adult only</w:t>
            </w:r>
          </w:p>
        </w:tc>
        <w:sdt>
          <w:sdtPr>
            <w:rPr>
              <w:szCs w:val="24"/>
            </w:rPr>
            <w:id w:val="-851416714"/>
            <w:placeholder>
              <w:docPart w:val="A82FD36EB3DD4E219ABE25CDAB315A7B"/>
            </w:placeholder>
            <w:showingPlcHdr/>
            <w:dropDownList>
              <w:listItem w:value="Choose an item."/>
              <w:listItem w:displayText="10" w:value="10"/>
              <w:listItem w:displayText="12" w:value="12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  <w:listItem w:displayText="XXXXL" w:value="XXXXL"/>
              <w:listItem w:displayText="XXXXXL" w:value="XXXXXL"/>
            </w:dropDownList>
          </w:sdtPr>
          <w:sdtEndPr/>
          <w:sdtContent>
            <w:tc>
              <w:tcPr>
                <w:tcW w:w="583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A4E1603" w14:textId="17290319" w:rsidR="008C0ACA" w:rsidRPr="009A1278" w:rsidRDefault="008D5CF8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6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F3B1F" w14:textId="59A2719F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n/a</w:t>
            </w:r>
          </w:p>
        </w:tc>
        <w:sdt>
          <w:sdtPr>
            <w:rPr>
              <w:szCs w:val="24"/>
            </w:rPr>
            <w:id w:val="1710531188"/>
            <w:placeholder>
              <w:docPart w:val="B2ACC8EDD63442CB8EE813EE78A817CF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D7BD96C" w14:textId="510B452C" w:rsidR="008C0ACA" w:rsidRPr="009A1278" w:rsidRDefault="00116F6D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0D0D1" w14:textId="06A6C127" w:rsidR="008C0ACA" w:rsidRPr="009A1278" w:rsidRDefault="00116F6D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48.00</w:t>
            </w:r>
          </w:p>
        </w:tc>
        <w:sdt>
          <w:sdtPr>
            <w:rPr>
              <w:szCs w:val="24"/>
            </w:rPr>
            <w:id w:val="-1603029767"/>
            <w:placeholder>
              <w:docPart w:val="5A872B4C3C114AA8A342D097E0E8200A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E678777" w14:textId="0A54DEAC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</w:tr>
      <w:tr w:rsidR="008C0ACA" w:rsidRPr="009A1278" w14:paraId="4B57BF3E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260D16" w14:textId="2E0EFFC5" w:rsidR="008C0ACA" w:rsidRPr="009A1278" w:rsidRDefault="00116F6D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Women’s Water Polo Suit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D0D158" w14:textId="68D39243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Adult only</w:t>
            </w:r>
          </w:p>
        </w:tc>
        <w:sdt>
          <w:sdtPr>
            <w:rPr>
              <w:szCs w:val="24"/>
            </w:rPr>
            <w:id w:val="1791631351"/>
            <w:placeholder>
              <w:docPart w:val="348CA7651F7E43AAA64FBD39096EC2D4"/>
            </w:placeholder>
            <w:showingPlcHdr/>
            <w:dropDownList>
              <w:listItem w:value="Choose an item."/>
              <w:listItem w:displayText="10-XXXS" w:value="10-XXXS"/>
              <w:listItem w:displayText="12 - XXS" w:value="12 - XXS"/>
              <w:listItem w:displayText="30-S" w:value="30-S"/>
              <w:listItem w:displayText="32-M" w:value="32-M"/>
              <w:listItem w:displayText="34-L" w:value="34-L"/>
              <w:listItem w:displayText="36-XL" w:value="36-XL"/>
              <w:listItem w:displayText="38-XXL" w:value="38-X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FBFA54" w14:textId="4E3CB885" w:rsidR="008C0ACA" w:rsidRPr="009A1278" w:rsidRDefault="00116F6D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F4ECA" w14:textId="3A51A381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n/a</w:t>
            </w:r>
          </w:p>
        </w:tc>
        <w:sdt>
          <w:sdtPr>
            <w:rPr>
              <w:szCs w:val="24"/>
            </w:rPr>
            <w:id w:val="-1330061271"/>
            <w:placeholder>
              <w:docPart w:val="E3A015F2022343BCB44F32EF62CA0E6E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C3E9943" w14:textId="7E27229F" w:rsidR="008C0ACA" w:rsidRPr="009A1278" w:rsidRDefault="00116F6D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8A7F2C" w14:textId="3736A6F6" w:rsidR="008C0ACA" w:rsidRPr="009A1278" w:rsidRDefault="00116F6D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65.00</w:t>
            </w:r>
          </w:p>
        </w:tc>
        <w:sdt>
          <w:sdtPr>
            <w:rPr>
              <w:szCs w:val="24"/>
            </w:rPr>
            <w:id w:val="407122400"/>
            <w:placeholder>
              <w:docPart w:val="22955BF0F18648B1A03C3F50439276E6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43DA10A" w14:textId="53DFE659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</w:tr>
      <w:tr w:rsidR="008C0ACA" w:rsidRPr="009A1278" w14:paraId="1C75DFEA" w14:textId="77777777" w:rsidTr="002E1387">
        <w:trPr>
          <w:trHeight w:val="427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099B9" w14:textId="2595D531" w:rsidR="008C0ACA" w:rsidRPr="009A1278" w:rsidRDefault="00955B53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Team Shorts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60CC6" w14:textId="54996973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Adult only</w:t>
            </w:r>
          </w:p>
        </w:tc>
        <w:sdt>
          <w:sdtPr>
            <w:rPr>
              <w:szCs w:val="24"/>
            </w:rPr>
            <w:id w:val="1604610209"/>
            <w:placeholder>
              <w:docPart w:val="5D16D73AB96D47C088EDD75B7990E696"/>
            </w:placeholder>
            <w:showingPlcHdr/>
            <w:dropDownList>
              <w:listItem w:value="Choose an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1C4D51B" w14:textId="174CC129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1668748521"/>
            <w:placeholder>
              <w:docPart w:val="4CA57139C5584115845C33E50111476B"/>
            </w:placeholder>
            <w:showingPlcHdr/>
            <w:dropDownList>
              <w:listItem w:value="Choose an item."/>
              <w:listItem w:displayText="Women's" w:value="Women's"/>
              <w:listItem w:displayText="Men's" w:value="Men's"/>
            </w:dropDownList>
          </w:sdtPr>
          <w:sdtEndPr/>
          <w:sdtContent>
            <w:tc>
              <w:tcPr>
                <w:tcW w:w="64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30587B" w14:textId="34C6B683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1444729676"/>
            <w:placeholder>
              <w:docPart w:val="ECF368CEB4AF4CE48EF11E811F32A75D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4BF4132" w14:textId="3C7B2FBF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5052F" w14:textId="58BB2788" w:rsidR="008C0ACA" w:rsidRPr="009A1278" w:rsidRDefault="00955B53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48.00</w:t>
            </w:r>
          </w:p>
        </w:tc>
        <w:sdt>
          <w:sdtPr>
            <w:rPr>
              <w:szCs w:val="24"/>
            </w:rPr>
            <w:id w:val="-849876616"/>
            <w:placeholder>
              <w:docPart w:val="521E4D68F9D344759A6D9D17C9CE1A50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514DD2D" w14:textId="09CB717D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</w:tr>
      <w:tr w:rsidR="008C0ACA" w:rsidRPr="009A1278" w14:paraId="45B2A10C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BE24E" w14:textId="752435AD" w:rsidR="008C0ACA" w:rsidRPr="009A1278" w:rsidRDefault="00955B53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 xml:space="preserve">Gray Logo </w:t>
            </w:r>
            <w:r w:rsidR="009A1278" w:rsidRPr="009A1278">
              <w:rPr>
                <w:szCs w:val="24"/>
              </w:rPr>
              <w:t>T-Shirts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C5C36B" w14:textId="71746B7E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Adult only</w:t>
            </w:r>
          </w:p>
        </w:tc>
        <w:sdt>
          <w:sdtPr>
            <w:rPr>
              <w:szCs w:val="24"/>
            </w:rPr>
            <w:id w:val="156426822"/>
            <w:placeholder>
              <w:docPart w:val="FDADD48D6AB74484BB36D520E2A35572"/>
            </w:placeholder>
            <w:showingPlcHdr/>
            <w:dropDownList>
              <w:listItem w:value="Choose an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E6CE18" w14:textId="00CD3921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1808356400"/>
            <w:placeholder>
              <w:docPart w:val="BD8942BE7997431F834DC3D4129EB7BC"/>
            </w:placeholder>
            <w:showingPlcHdr/>
            <w:dropDownList>
              <w:listItem w:value="Choose an item."/>
              <w:listItem w:displayText="Womens Crew Neck" w:value="Womens Crew Neck"/>
              <w:listItem w:displayText="Mens Crew Neck" w:value="Mens Crew Neck"/>
            </w:dropDownList>
          </w:sdtPr>
          <w:sdtEndPr/>
          <w:sdtContent>
            <w:tc>
              <w:tcPr>
                <w:tcW w:w="64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77D299D" w14:textId="7F6E9495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-1386937436"/>
            <w:placeholder>
              <w:docPart w:val="87D414205B6149D1A43DF1E33DB509DD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7B23D09" w14:textId="7F5015EB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DC434F" w14:textId="0A93DEB5" w:rsidR="008C0ACA" w:rsidRPr="009A1278" w:rsidRDefault="008E59FF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18.00</w:t>
            </w:r>
          </w:p>
        </w:tc>
        <w:sdt>
          <w:sdtPr>
            <w:rPr>
              <w:szCs w:val="24"/>
            </w:rPr>
            <w:id w:val="-1006430955"/>
            <w:placeholder>
              <w:docPart w:val="B48FE14D43FD4F87AEE4DA2F3B85BC02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C0EFAA6" w14:textId="06BA5758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</w:tr>
      <w:tr w:rsidR="008C0ACA" w:rsidRPr="009A1278" w14:paraId="2AAF915D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D93507" w14:textId="41A723DC" w:rsidR="008C0ACA" w:rsidRPr="009A1278" w:rsidRDefault="00955B53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 xml:space="preserve">Black Logo </w:t>
            </w:r>
            <w:r w:rsidR="009A1278" w:rsidRPr="009A1278">
              <w:rPr>
                <w:szCs w:val="24"/>
              </w:rPr>
              <w:t>T-Shirts</w:t>
            </w:r>
            <w:r w:rsidR="008E59FF" w:rsidRPr="009A1278">
              <w:rPr>
                <w:szCs w:val="24"/>
              </w:rPr>
              <w:t xml:space="preserve"> / Youth only YL</w:t>
            </w:r>
          </w:p>
        </w:tc>
        <w:sdt>
          <w:sdtPr>
            <w:rPr>
              <w:szCs w:val="24"/>
            </w:rPr>
            <w:id w:val="1595901235"/>
            <w:placeholder>
              <w:docPart w:val="063C39B064E74C77949CF0C0025E443E"/>
            </w:placeholder>
            <w:showingPlcHdr/>
            <w:dropDownList>
              <w:listItem w:value="Choose an item."/>
              <w:listItem w:displayText="Youth" w:value="Youth"/>
              <w:listItem w:displayText="Adult" w:value="Adult"/>
            </w:dropDownList>
          </w:sdtPr>
          <w:sdtEndPr/>
          <w:sdtContent>
            <w:tc>
              <w:tcPr>
                <w:tcW w:w="60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D44E6B" w14:textId="25309F9A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402270546"/>
            <w:placeholder>
              <w:docPart w:val="5AEF0B168ED74CC2BB1CEC8155F72045"/>
            </w:placeholder>
            <w:showingPlcHdr/>
            <w:dropDownList>
              <w:listItem w:value="Choose an item."/>
              <w:listItem w:displayText="YL" w:value="YL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6D148E6" w14:textId="40B5175E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518209370"/>
            <w:placeholder>
              <w:docPart w:val="24A4114FAED244A1AFDCCE136F0069C1"/>
            </w:placeholder>
            <w:showingPlcHdr/>
            <w:dropDownList>
              <w:listItem w:value="Choose an item."/>
              <w:listItem w:displayText="Womens V Neck" w:value="Womens V Neck"/>
              <w:listItem w:displayText="Mens crew neck" w:value="Mens crew neck"/>
            </w:dropDownList>
          </w:sdtPr>
          <w:sdtEndPr/>
          <w:sdtContent>
            <w:tc>
              <w:tcPr>
                <w:tcW w:w="64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5E653DB" w14:textId="5FA32533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-1393490798"/>
            <w:placeholder>
              <w:docPart w:val="1918EF61C9E64EE2B2EF4C18629A78F1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2BCA29" w14:textId="52EF3B7C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732F3" w14:textId="1D9521D7" w:rsidR="008C0ACA" w:rsidRPr="009A1278" w:rsidRDefault="008E59FF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18.00</w:t>
            </w:r>
          </w:p>
        </w:tc>
        <w:sdt>
          <w:sdtPr>
            <w:rPr>
              <w:szCs w:val="24"/>
            </w:rPr>
            <w:id w:val="-1957248858"/>
            <w:placeholder>
              <w:docPart w:val="005166FC802A4809AF218D5BAAE3710F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86A8CFC" w14:textId="006B3FA3" w:rsidR="008C0ACA" w:rsidRPr="009A1278" w:rsidRDefault="00955B53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</w:tr>
      <w:tr w:rsidR="008C0ACA" w:rsidRPr="009A1278" w14:paraId="5CC08D79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687354" w14:textId="2CA6409A" w:rsidR="008C0ACA" w:rsidRPr="009A1278" w:rsidRDefault="00955B53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Black Logo Zipper Sweatshirt</w:t>
            </w:r>
            <w:r w:rsidR="009A1278" w:rsidRPr="009A1278">
              <w:rPr>
                <w:szCs w:val="24"/>
              </w:rPr>
              <w:t xml:space="preserve"> / Y</w:t>
            </w:r>
            <w:r w:rsidR="00B3436B">
              <w:rPr>
                <w:szCs w:val="24"/>
              </w:rPr>
              <w:t>L</w:t>
            </w:r>
          </w:p>
        </w:tc>
        <w:sdt>
          <w:sdtPr>
            <w:rPr>
              <w:szCs w:val="24"/>
            </w:rPr>
            <w:id w:val="-558163185"/>
            <w:placeholder>
              <w:docPart w:val="B2457E7CD0A046C086F4AFB73D0BF6F5"/>
            </w:placeholder>
            <w:showingPlcHdr/>
            <w:dropDownList>
              <w:listItem w:value="Choose an item."/>
              <w:listItem w:displayText="Youth Large" w:value="Youth Large"/>
              <w:listItem w:displayText="Adult" w:value="Adult"/>
            </w:dropDownList>
          </w:sdtPr>
          <w:sdtEndPr/>
          <w:sdtContent>
            <w:tc>
              <w:tcPr>
                <w:tcW w:w="60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E1D2F7D" w14:textId="2B836864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sdt>
          <w:sdtPr>
            <w:rPr>
              <w:szCs w:val="24"/>
            </w:rPr>
            <w:id w:val="-1481772698"/>
            <w:placeholder>
              <w:docPart w:val="F5EACA97363D419AACD22E0D77A2F63D"/>
            </w:placeholder>
            <w:showingPlcHdr/>
            <w:dropDownList>
              <w:listItem w:value="Choose an item."/>
              <w:listItem w:displayText="YL" w:value="YL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0B39D50" w14:textId="25C85B96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A6C3CF" w14:textId="164472ED" w:rsidR="008C0ACA" w:rsidRPr="009A1278" w:rsidRDefault="00644527" w:rsidP="008C0ACA">
            <w:pPr>
              <w:rPr>
                <w:szCs w:val="24"/>
              </w:rPr>
            </w:pPr>
            <w:r>
              <w:rPr>
                <w:szCs w:val="24"/>
              </w:rPr>
              <w:t>n/a</w:t>
            </w:r>
          </w:p>
        </w:tc>
        <w:sdt>
          <w:sdtPr>
            <w:rPr>
              <w:szCs w:val="24"/>
            </w:rPr>
            <w:id w:val="1652254438"/>
            <w:placeholder>
              <w:docPart w:val="A2EF57C940C84DE4A81DF9700521F13C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9B28316" w14:textId="6CC0B188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BD2BF" w14:textId="57747143" w:rsidR="008C0ACA" w:rsidRPr="009A1278" w:rsidRDefault="008E59FF" w:rsidP="008C0ACA">
            <w:pPr>
              <w:rPr>
                <w:szCs w:val="24"/>
              </w:rPr>
            </w:pPr>
            <w:r w:rsidRPr="009A1278">
              <w:rPr>
                <w:szCs w:val="24"/>
              </w:rPr>
              <w:t>35.00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sdt>
            <w:sdtPr>
              <w:rPr>
                <w:szCs w:val="24"/>
              </w:rPr>
              <w:id w:val="41185457"/>
              <w:placeholder>
                <w:docPart w:val="8A63E1E48D41429FB85C4148515379ED"/>
              </w:placeholder>
              <w:showingPlcHdr/>
              <w:comboBox>
                <w:listItem w:value="Choose an item."/>
              </w:comboBox>
            </w:sdtPr>
            <w:sdtEndPr/>
            <w:sdtContent>
              <w:p w14:paraId="5DB0A541" w14:textId="3EC4292C" w:rsidR="008C0ACA" w:rsidRPr="009A1278" w:rsidRDefault="008E59FF" w:rsidP="008C0ACA">
                <w:pPr>
                  <w:rPr>
                    <w:szCs w:val="24"/>
                  </w:rPr>
                </w:pPr>
                <w:r w:rsidRPr="009A1278">
                  <w:rPr>
                    <w:rStyle w:val="PlaceholderText"/>
                    <w:szCs w:val="24"/>
                  </w:rPr>
                  <w:t>Choose an item.</w:t>
                </w:r>
              </w:p>
            </w:sdtContent>
          </w:sdt>
        </w:tc>
      </w:tr>
      <w:tr w:rsidR="008C0ACA" w:rsidRPr="002A4ED5" w14:paraId="5EA84B11" w14:textId="77777777" w:rsidTr="002E1387">
        <w:trPr>
          <w:trHeight w:val="427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04188" w14:textId="284DDA9B" w:rsidR="008C0ACA" w:rsidRPr="002A4ED5" w:rsidRDefault="00955B53" w:rsidP="008C0ACA">
            <w:r>
              <w:t>Black Logo Sweatpants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EF1CC" w14:textId="7FCB200E" w:rsidR="008C0ACA" w:rsidRPr="002A4ED5" w:rsidRDefault="00644527" w:rsidP="008C0ACA">
            <w:r>
              <w:t>Adult only</w:t>
            </w:r>
          </w:p>
        </w:tc>
        <w:sdt>
          <w:sdtPr>
            <w:id w:val="-85770146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</w:dropDownList>
          </w:sdtPr>
          <w:sdtEndPr/>
          <w:sdtContent>
            <w:tc>
              <w:tcPr>
                <w:tcW w:w="583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9EEEE76" w14:textId="56260E17" w:rsidR="008C0ACA" w:rsidRPr="002A4ED5" w:rsidRDefault="00644527" w:rsidP="008C0ACA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3EE60E" w14:textId="5FD43738" w:rsidR="008C0ACA" w:rsidRPr="002A4ED5" w:rsidRDefault="00644527" w:rsidP="008C0ACA">
            <w:r>
              <w:t>n/a</w:t>
            </w:r>
          </w:p>
        </w:tc>
        <w:sdt>
          <w:sdtPr>
            <w:id w:val="1373267051"/>
            <w:placeholder>
              <w:docPart w:val="2593087F0B9749AA9BA4C0FB8C5C98A3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E0C81F9" w14:textId="6135A3CD" w:rsidR="008C0ACA" w:rsidRPr="002A4ED5" w:rsidRDefault="008E59FF" w:rsidP="008C0ACA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E313F7" w14:textId="2108CD26" w:rsidR="008C0ACA" w:rsidRPr="002A4ED5" w:rsidRDefault="008E59FF" w:rsidP="008C0ACA">
            <w:r>
              <w:t>25.00</w:t>
            </w:r>
          </w:p>
        </w:tc>
        <w:sdt>
          <w:sdtPr>
            <w:id w:val="-912847711"/>
            <w:placeholder>
              <w:docPart w:val="FAD6F01414B44481A789DEC1B633FE36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2818A6D" w14:textId="6009A74C" w:rsidR="008C0ACA" w:rsidRPr="002A4ED5" w:rsidRDefault="00955B53" w:rsidP="008C0ACA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D1ECB" w:rsidRPr="002A4ED5" w14:paraId="5DB8C3BE" w14:textId="77777777" w:rsidTr="003D1ECB">
        <w:trPr>
          <w:trHeight w:val="225"/>
        </w:trPr>
        <w:sdt>
          <w:sdtPr>
            <w:rPr>
              <w:b/>
              <w:bCs/>
              <w:color w:val="FFFFFF" w:themeColor="background1"/>
            </w:rPr>
            <w:id w:val="-1299841725"/>
            <w:placeholder>
              <w:docPart w:val="F5B800448757461890B84A28C4A1A0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2875B424" w14:textId="0B32633F" w:rsidR="003D1ECB" w:rsidRPr="00E72987" w:rsidRDefault="003D1ECB" w:rsidP="00E72987">
                <w:pPr>
                  <w:jc w:val="center"/>
                  <w:rPr>
                    <w:b/>
                    <w:bCs/>
                  </w:rPr>
                </w:pPr>
                <w:r w:rsidRPr="00E72987">
                  <w:rPr>
                    <w:b/>
                    <w:bCs/>
                    <w:color w:val="FFFFFF" w:themeColor="background1"/>
                  </w:rPr>
                  <w:t>Description</w:t>
                </w:r>
              </w:p>
            </w:tc>
          </w:sdtContent>
        </w:sdt>
        <w:tc>
          <w:tcPr>
            <w:tcW w:w="1833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48E0C90D" w14:textId="445119C9" w:rsidR="003D1ECB" w:rsidRPr="002A4ED5" w:rsidRDefault="003D1ECB" w:rsidP="002E1387"/>
        </w:tc>
        <w:tc>
          <w:tcPr>
            <w:tcW w:w="4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728DCBDD" w14:textId="5E463651" w:rsidR="003D1ECB" w:rsidRPr="00E72987" w:rsidRDefault="003D1ECB" w:rsidP="00E72987">
            <w:pPr>
              <w:jc w:val="center"/>
              <w:rPr>
                <w:b/>
                <w:bCs/>
              </w:rPr>
            </w:pPr>
            <w:r w:rsidRPr="00E72987">
              <w:rPr>
                <w:b/>
                <w:bCs/>
                <w:color w:val="FFFFFF" w:themeColor="background1"/>
              </w:rPr>
              <w:t>Quantity</w:t>
            </w: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44D2DCD0" w14:textId="5AAED98F" w:rsidR="003D1ECB" w:rsidRPr="00E72987" w:rsidRDefault="003D1ECB" w:rsidP="00E72987">
            <w:pPr>
              <w:jc w:val="center"/>
              <w:rPr>
                <w:b/>
                <w:bCs/>
              </w:rPr>
            </w:pPr>
            <w:r w:rsidRPr="00E72987">
              <w:rPr>
                <w:b/>
                <w:bCs/>
                <w:color w:val="FFFFFF" w:themeColor="background1"/>
              </w:rPr>
              <w:t>Unit Price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81BEE9" w:themeFill="accent1" w:themeFillTint="66"/>
          </w:tcPr>
          <w:p w14:paraId="686DF765" w14:textId="59460EBA" w:rsidR="003D1ECB" w:rsidRPr="00E72987" w:rsidRDefault="003D1ECB" w:rsidP="00E72987">
            <w:pPr>
              <w:jc w:val="center"/>
              <w:rPr>
                <w:b/>
                <w:bCs/>
              </w:rPr>
            </w:pPr>
            <w:r w:rsidRPr="00E72987">
              <w:rPr>
                <w:b/>
                <w:bCs/>
                <w:color w:val="FFFFFF" w:themeColor="background1"/>
              </w:rPr>
              <w:t>Amount</w:t>
            </w:r>
          </w:p>
        </w:tc>
      </w:tr>
      <w:tr w:rsidR="002E1387" w:rsidRPr="002A4ED5" w14:paraId="290D3ADA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95461" w14:textId="1493BDA0" w:rsidR="002E1387" w:rsidRPr="004703E0" w:rsidRDefault="00E72987" w:rsidP="002E1387">
            <w:pPr>
              <w:rPr>
                <w:b/>
                <w:bCs/>
              </w:rPr>
            </w:pPr>
            <w:r w:rsidRPr="004703E0">
              <w:rPr>
                <w:b/>
                <w:bCs/>
              </w:rPr>
              <w:t>Required Practice Water Polo Caps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E70221" w14:textId="56C83B04" w:rsidR="002E1387" w:rsidRPr="002A4ED5" w:rsidRDefault="0061229E" w:rsidP="002E1387">
            <w:r>
              <w:t>1</w:t>
            </w:r>
            <w:r w:rsidR="00E72987">
              <w:t xml:space="preserve"> </w:t>
            </w:r>
            <w:r>
              <w:t>set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496D40" w14:textId="31D7F9AA" w:rsidR="002E1387" w:rsidRPr="002A4ED5" w:rsidRDefault="00E72987" w:rsidP="002E1387">
            <w:r>
              <w:t>n/a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F1121B" w14:textId="4339EB3D" w:rsidR="002E1387" w:rsidRPr="002A4ED5" w:rsidRDefault="00E72987" w:rsidP="002E1387">
            <w:r>
              <w:t>n/a</w:t>
            </w:r>
          </w:p>
        </w:tc>
        <w:sdt>
          <w:sdtPr>
            <w:id w:val="-1807149632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E507831" w14:textId="62E95587" w:rsidR="002E138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FB64F" w14:textId="30B09C5F" w:rsidR="002E1387" w:rsidRPr="002A4ED5" w:rsidRDefault="00E72987" w:rsidP="002E1387">
            <w:r>
              <w:t>37.00</w:t>
            </w:r>
          </w:p>
        </w:tc>
        <w:sdt>
          <w:sdtPr>
            <w:id w:val="1941097312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BA1CB9E" w14:textId="44F2E211" w:rsidR="002E138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E1387" w:rsidRPr="002A4ED5" w14:paraId="24C74985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91945" w14:textId="2D92773F" w:rsidR="002E1387" w:rsidRPr="002A4ED5" w:rsidRDefault="00E72987" w:rsidP="002E1387">
            <w:r>
              <w:t>Silicone Swim Team Caps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4B3CEA" w14:textId="0BFC4DB7" w:rsidR="002E1387" w:rsidRPr="002A4ED5" w:rsidRDefault="00E72987" w:rsidP="002E1387">
            <w:r>
              <w:t>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CB679" w14:textId="381AD247" w:rsidR="002E1387" w:rsidRPr="002A4ED5" w:rsidRDefault="00E72987" w:rsidP="002E1387">
            <w:r>
              <w:t>n/a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A11527" w14:textId="34857E13" w:rsidR="002E1387" w:rsidRPr="002A4ED5" w:rsidRDefault="00E72987" w:rsidP="002E1387">
            <w:r>
              <w:t>n/a</w:t>
            </w:r>
          </w:p>
        </w:tc>
        <w:sdt>
          <w:sdtPr>
            <w:id w:val="676466549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DB540CE" w14:textId="2367A26C" w:rsidR="002E138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3C4D2" w14:textId="03AF8307" w:rsidR="002E1387" w:rsidRPr="002A4ED5" w:rsidRDefault="00E72987" w:rsidP="002E1387">
            <w:r>
              <w:t>15.00</w:t>
            </w:r>
          </w:p>
        </w:tc>
        <w:sdt>
          <w:sdtPr>
            <w:id w:val="2110381305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22B003" w14:textId="57E307C5" w:rsidR="002E138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E1387" w:rsidRPr="002A4ED5" w14:paraId="18BB11F2" w14:textId="77777777" w:rsidTr="002E1387">
        <w:trPr>
          <w:trHeight w:val="427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97777C" w14:textId="49A4FBE8" w:rsidR="002E1387" w:rsidRPr="004703E0" w:rsidRDefault="00E72987" w:rsidP="002E1387">
            <w:pPr>
              <w:rPr>
                <w:b/>
                <w:bCs/>
              </w:rPr>
            </w:pPr>
            <w:r w:rsidRPr="004703E0">
              <w:rPr>
                <w:b/>
                <w:bCs/>
              </w:rPr>
              <w:t xml:space="preserve">Required Water Polo Ball </w:t>
            </w:r>
          </w:p>
        </w:tc>
        <w:sdt>
          <w:sdtPr>
            <w:id w:val="-213609040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10U Size 2" w:value="10U Size 2"/>
              <w:listItem w:displayText="12U Size 3" w:value="12U Size 3"/>
              <w:listItem w:displayText="14U Size 4" w:value="14U Size 4"/>
              <w:listItem w:displayText="16/18 Boys Size 5" w:value="16/18 Boys Size 5"/>
            </w:dropDownList>
          </w:sdtPr>
          <w:sdtEndPr/>
          <w:sdtContent>
            <w:tc>
              <w:tcPr>
                <w:tcW w:w="60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CCFDC62" w14:textId="1494B0E9" w:rsidR="002E1387" w:rsidRPr="002A4ED5" w:rsidRDefault="00E7298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46A40C" w14:textId="7693CF7A" w:rsidR="002E1387" w:rsidRPr="002A4ED5" w:rsidRDefault="00E72987" w:rsidP="002E1387">
            <w:r>
              <w:t>n/a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10315C" w14:textId="45C49E60" w:rsidR="002E1387" w:rsidRPr="002A4ED5" w:rsidRDefault="00E72987" w:rsidP="002E1387">
            <w:r>
              <w:t>n/a</w:t>
            </w:r>
          </w:p>
        </w:tc>
        <w:sdt>
          <w:sdtPr>
            <w:id w:val="798650629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425776" w14:textId="1B6DCFFF" w:rsidR="002E1387" w:rsidRPr="002A4ED5" w:rsidRDefault="00E7298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92671809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10U $30.00" w:value="10U $30.00"/>
              <w:listItem w:displayText="12-18 $35.00" w:value="12-18 $35.00"/>
            </w:dropDownList>
          </w:sdtPr>
          <w:sdtEndPr/>
          <w:sdtContent>
            <w:tc>
              <w:tcPr>
                <w:tcW w:w="53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2216D1" w14:textId="643F699D" w:rsidR="002E1387" w:rsidRPr="002A4ED5" w:rsidRDefault="00E7298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952011404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D23EAC" w14:textId="207168F1" w:rsidR="002E138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44527" w:rsidRPr="002A4ED5" w14:paraId="218376C5" w14:textId="77777777" w:rsidTr="002E1387">
        <w:trPr>
          <w:trHeight w:val="427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8A459" w14:textId="45C10C9D" w:rsidR="00644527" w:rsidRDefault="00644527" w:rsidP="002E1387">
            <w:r>
              <w:t xml:space="preserve">Shore Logo Patch 2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25C5F7" w14:textId="5DDFC2A3" w:rsidR="00644527" w:rsidRDefault="0061229E" w:rsidP="002E1387">
            <w:r>
              <w:t>n/a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289A8D" w14:textId="100D3865" w:rsidR="00644527" w:rsidRDefault="00644527" w:rsidP="002E1387">
            <w:r>
              <w:t>n/a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BDFCF1" w14:textId="47FF4A73" w:rsidR="00644527" w:rsidRDefault="00644527" w:rsidP="002E1387">
            <w:r>
              <w:t>n/a</w:t>
            </w:r>
          </w:p>
        </w:tc>
        <w:sdt>
          <w:sdtPr>
            <w:id w:val="-1882699456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9DB512" w14:textId="320E6E9B" w:rsidR="00644527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382F68" w14:textId="208F0708" w:rsidR="00644527" w:rsidRDefault="00644527" w:rsidP="002E1387">
            <w:r>
              <w:t>5.00</w:t>
            </w:r>
          </w:p>
        </w:tc>
        <w:sdt>
          <w:sdtPr>
            <w:id w:val="-1237783536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7F87A3" w14:textId="459ACED6" w:rsidR="0064452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44527" w:rsidRPr="002A4ED5" w14:paraId="718E697E" w14:textId="77777777" w:rsidTr="002E1387">
        <w:trPr>
          <w:trHeight w:val="427"/>
        </w:trPr>
        <w:tc>
          <w:tcPr>
            <w:tcW w:w="1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9AB516" w14:textId="0CED3470" w:rsidR="00644527" w:rsidRDefault="00644527" w:rsidP="002E1387">
            <w:r>
              <w:t>Shore Logo Car Sticker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FC42" w14:textId="1BFC7265" w:rsidR="00644527" w:rsidRDefault="006F6D56" w:rsidP="002E1387">
            <w:r>
              <w:t>n/a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76624" w14:textId="0BFB3AF5" w:rsidR="00644527" w:rsidRDefault="00644527" w:rsidP="002E1387">
            <w:r>
              <w:t>n/a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637C9" w14:textId="37637C7C" w:rsidR="00644527" w:rsidRDefault="00644527" w:rsidP="002E1387">
            <w:r>
              <w:t>n/a</w:t>
            </w:r>
          </w:p>
        </w:tc>
        <w:sdt>
          <w:sdtPr>
            <w:id w:val="-555085720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498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4470983" w14:textId="6172D063" w:rsidR="00644527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44CB38" w14:textId="41EEB860" w:rsidR="00644527" w:rsidRDefault="00644527" w:rsidP="002E1387">
            <w:r>
              <w:t>6.00</w:t>
            </w:r>
          </w:p>
        </w:tc>
        <w:sdt>
          <w:sdtPr>
            <w:id w:val="-32199967"/>
            <w:placeholder>
              <w:docPart w:val="DefaultPlaceholder_-1854013438"/>
            </w:placeholder>
            <w:showingPlcHdr/>
            <w:comboBox>
              <w:listItem w:value="Choose an item."/>
            </w:comboBox>
          </w:sdtPr>
          <w:sdtEndPr/>
          <w:sdtContent>
            <w:tc>
              <w:tcPr>
                <w:tcW w:w="53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34FB03" w14:textId="6A35064E" w:rsidR="00644527" w:rsidRPr="002A4ED5" w:rsidRDefault="00644527" w:rsidP="002E1387">
                <w:r w:rsidRPr="00730B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E1387" w:rsidRPr="002A4ED5" w14:paraId="495006F6" w14:textId="77777777" w:rsidTr="002E1387">
        <w:trPr>
          <w:trHeight w:val="442"/>
        </w:trPr>
        <w:tc>
          <w:tcPr>
            <w:tcW w:w="1604" w:type="pct"/>
            <w:tcBorders>
              <w:top w:val="single" w:sz="4" w:space="0" w:color="auto"/>
            </w:tcBorders>
          </w:tcPr>
          <w:p w14:paraId="5BAC3300" w14:textId="77777777" w:rsidR="002E1387" w:rsidRPr="002A4ED5" w:rsidRDefault="002E1387" w:rsidP="002E1387"/>
        </w:tc>
        <w:tc>
          <w:tcPr>
            <w:tcW w:w="601" w:type="pct"/>
            <w:tcBorders>
              <w:top w:val="single" w:sz="4" w:space="0" w:color="auto"/>
            </w:tcBorders>
          </w:tcPr>
          <w:p w14:paraId="782D68C7" w14:textId="77777777" w:rsidR="002E1387" w:rsidRPr="002A4ED5" w:rsidRDefault="002E1387" w:rsidP="002E1387"/>
        </w:tc>
        <w:tc>
          <w:tcPr>
            <w:tcW w:w="583" w:type="pct"/>
            <w:tcBorders>
              <w:top w:val="single" w:sz="4" w:space="0" w:color="auto"/>
            </w:tcBorders>
          </w:tcPr>
          <w:p w14:paraId="01199C13" w14:textId="77777777" w:rsidR="002E1387" w:rsidRPr="002A4ED5" w:rsidRDefault="002E1387" w:rsidP="002E1387"/>
        </w:tc>
        <w:tc>
          <w:tcPr>
            <w:tcW w:w="649" w:type="pct"/>
            <w:tcBorders>
              <w:top w:val="single" w:sz="4" w:space="0" w:color="auto"/>
            </w:tcBorders>
          </w:tcPr>
          <w:p w14:paraId="4E852918" w14:textId="77777777" w:rsidR="002E1387" w:rsidRPr="002A4ED5" w:rsidRDefault="002E1387" w:rsidP="002E1387"/>
        </w:tc>
        <w:tc>
          <w:tcPr>
            <w:tcW w:w="498" w:type="pct"/>
            <w:tcBorders>
              <w:top w:val="single" w:sz="4" w:space="0" w:color="auto"/>
            </w:tcBorders>
          </w:tcPr>
          <w:p w14:paraId="65864D4B" w14:textId="77777777" w:rsidR="002E1387" w:rsidRPr="002A4ED5" w:rsidRDefault="002E1387" w:rsidP="002E1387"/>
        </w:tc>
        <w:sdt>
          <w:sdtPr>
            <w:id w:val="2064670704"/>
            <w:placeholder>
              <w:docPart w:val="4FE5FDFF44AB459C858D4BE4333C6394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34" w:type="pct"/>
                <w:tcBorders>
                  <w:top w:val="single" w:sz="4" w:space="0" w:color="auto"/>
                </w:tcBorders>
                <w:vAlign w:val="bottom"/>
              </w:tcPr>
              <w:p w14:paraId="6C5017CD" w14:textId="77777777" w:rsidR="002E1387" w:rsidRPr="002A4ED5" w:rsidRDefault="002E1387" w:rsidP="002E1387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14:paraId="57AE0058" w14:textId="77777777" w:rsidR="002E1387" w:rsidRPr="002A4ED5" w:rsidRDefault="002E1387" w:rsidP="002E1387">
            <w:pPr>
              <w:rPr>
                <w:b/>
              </w:rPr>
            </w:pPr>
          </w:p>
        </w:tc>
      </w:tr>
    </w:tbl>
    <w:p w14:paraId="42A0E885" w14:textId="7D0FA357" w:rsidR="00F14304" w:rsidRPr="00F14304" w:rsidRDefault="00F14304" w:rsidP="00F14304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F14304">
        <w:rPr>
          <w:rFonts w:ascii="Lato" w:eastAsia="Times New Roman" w:hAnsi="Lato" w:cs="Times New Roman"/>
          <w:b/>
          <w:bCs/>
          <w:szCs w:val="24"/>
        </w:rPr>
        <w:t xml:space="preserve">NEW ORDER PROCEDURE: </w:t>
      </w:r>
    </w:p>
    <w:p w14:paraId="05D6D0E4" w14:textId="062709CF" w:rsidR="00F14304" w:rsidRPr="00F14304" w:rsidRDefault="00F14304" w:rsidP="00F14304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F14304">
        <w:rPr>
          <w:rFonts w:ascii="Lato" w:eastAsia="Times New Roman" w:hAnsi="Lato" w:cs="Times New Roman"/>
          <w:szCs w:val="24"/>
        </w:rPr>
        <w:t xml:space="preserve">Please fill out the attached </w:t>
      </w:r>
      <w:r w:rsidR="00923957">
        <w:rPr>
          <w:rFonts w:ascii="Lato" w:eastAsia="Times New Roman" w:hAnsi="Lato" w:cs="Times New Roman"/>
          <w:szCs w:val="24"/>
        </w:rPr>
        <w:t xml:space="preserve">Fillable </w:t>
      </w:r>
      <w:r w:rsidRPr="00F14304">
        <w:rPr>
          <w:rFonts w:ascii="Lato" w:eastAsia="Times New Roman" w:hAnsi="Lato" w:cs="Times New Roman"/>
          <w:szCs w:val="24"/>
        </w:rPr>
        <w:t>PDF Order Form and forward it to: autumn@shoreaquatics.com. </w:t>
      </w:r>
    </w:p>
    <w:p w14:paraId="1D186863" w14:textId="661ED314" w:rsidR="00F14304" w:rsidRPr="00F14304" w:rsidRDefault="003047AE" w:rsidP="00F14304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>
        <w:rPr>
          <w:rFonts w:ascii="Lato" w:eastAsia="Times New Roman" w:hAnsi="Lato" w:cs="Times New Roman"/>
          <w:b/>
          <w:bCs/>
          <w:szCs w:val="24"/>
        </w:rPr>
        <w:t>Y</w:t>
      </w:r>
      <w:r w:rsidR="00F14304" w:rsidRPr="00F14304">
        <w:rPr>
          <w:rFonts w:ascii="Lato" w:eastAsia="Times New Roman" w:hAnsi="Lato" w:cs="Times New Roman"/>
          <w:b/>
          <w:bCs/>
          <w:szCs w:val="24"/>
        </w:rPr>
        <w:t xml:space="preserve">our </w:t>
      </w:r>
      <w:r w:rsidR="00685301">
        <w:rPr>
          <w:rFonts w:ascii="Lato" w:eastAsia="Times New Roman" w:hAnsi="Lato" w:cs="Times New Roman"/>
          <w:b/>
          <w:bCs/>
          <w:szCs w:val="24"/>
        </w:rPr>
        <w:t xml:space="preserve">online account will be </w:t>
      </w:r>
      <w:r w:rsidR="00ED45CB">
        <w:rPr>
          <w:rFonts w:ascii="Lato" w:eastAsia="Times New Roman" w:hAnsi="Lato" w:cs="Times New Roman"/>
          <w:b/>
          <w:bCs/>
          <w:szCs w:val="24"/>
        </w:rPr>
        <w:t>bill</w:t>
      </w:r>
      <w:r w:rsidR="004703E0">
        <w:rPr>
          <w:rFonts w:ascii="Lato" w:eastAsia="Times New Roman" w:hAnsi="Lato" w:cs="Times New Roman"/>
          <w:b/>
          <w:bCs/>
          <w:szCs w:val="24"/>
        </w:rPr>
        <w:t>ed</w:t>
      </w:r>
      <w:r w:rsidR="00ED45CB">
        <w:rPr>
          <w:rFonts w:ascii="Lato" w:eastAsia="Times New Roman" w:hAnsi="Lato" w:cs="Times New Roman"/>
          <w:b/>
          <w:bCs/>
          <w:szCs w:val="24"/>
        </w:rPr>
        <w:t xml:space="preserve"> for the total amount under Shore Gear. </w:t>
      </w:r>
    </w:p>
    <w:p w14:paraId="4C696239" w14:textId="06144A60" w:rsidR="00F14304" w:rsidRPr="00F14304" w:rsidRDefault="00F14304" w:rsidP="00F14304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F14304">
        <w:rPr>
          <w:rFonts w:ascii="Lato" w:eastAsia="Times New Roman" w:hAnsi="Lato" w:cs="Times New Roman"/>
          <w:szCs w:val="24"/>
        </w:rPr>
        <w:t xml:space="preserve">Items </w:t>
      </w:r>
      <w:r w:rsidR="006A0937">
        <w:rPr>
          <w:rFonts w:ascii="Lato" w:eastAsia="Times New Roman" w:hAnsi="Lato" w:cs="Times New Roman"/>
          <w:szCs w:val="24"/>
        </w:rPr>
        <w:t xml:space="preserve">will be </w:t>
      </w:r>
      <w:r w:rsidRPr="00F14304">
        <w:rPr>
          <w:rFonts w:ascii="Lato" w:eastAsia="Times New Roman" w:hAnsi="Lato" w:cs="Times New Roman"/>
          <w:szCs w:val="24"/>
        </w:rPr>
        <w:t xml:space="preserve">delivered to </w:t>
      </w:r>
      <w:r w:rsidR="00BE6D5F">
        <w:rPr>
          <w:rFonts w:ascii="Lato" w:eastAsia="Times New Roman" w:hAnsi="Lato" w:cs="Times New Roman"/>
          <w:szCs w:val="24"/>
        </w:rPr>
        <w:t xml:space="preserve">the coaching staff during practice. </w:t>
      </w:r>
      <w:r w:rsidRPr="00F14304">
        <w:rPr>
          <w:rFonts w:ascii="Lato" w:eastAsia="Times New Roman" w:hAnsi="Lato" w:cs="Times New Roman"/>
          <w:szCs w:val="24"/>
        </w:rPr>
        <w:t> </w:t>
      </w:r>
    </w:p>
    <w:p w14:paraId="01EA10C2" w14:textId="77777777" w:rsidR="00F14304" w:rsidRPr="00F14304" w:rsidRDefault="00F14304" w:rsidP="00F1430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F14304">
        <w:rPr>
          <w:rFonts w:ascii="Lato" w:eastAsia="Times New Roman" w:hAnsi="Lato" w:cs="Times New Roman"/>
          <w:b/>
          <w:bCs/>
          <w:szCs w:val="24"/>
        </w:rPr>
        <w:t>Practice Caps, Balls, Suits, Speedo's are filled year-round. </w:t>
      </w:r>
    </w:p>
    <w:p w14:paraId="0B91931C" w14:textId="1476B1A5" w:rsidR="00F14304" w:rsidRPr="00F14304" w:rsidRDefault="00F14304" w:rsidP="00F1430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4703E0">
        <w:rPr>
          <w:rFonts w:ascii="Lato" w:eastAsia="Times New Roman" w:hAnsi="Lato" w:cs="Times New Roman"/>
          <w:b/>
          <w:bCs/>
          <w:szCs w:val="24"/>
        </w:rPr>
        <w:t xml:space="preserve">Additional items </w:t>
      </w:r>
      <w:r w:rsidR="00973CE0" w:rsidRPr="004703E0">
        <w:rPr>
          <w:rFonts w:ascii="Lato" w:eastAsia="Times New Roman" w:hAnsi="Lato" w:cs="Times New Roman"/>
          <w:b/>
          <w:bCs/>
          <w:szCs w:val="24"/>
        </w:rPr>
        <w:t>will be</w:t>
      </w:r>
      <w:r w:rsidRPr="004703E0">
        <w:rPr>
          <w:rFonts w:ascii="Lato" w:eastAsia="Times New Roman" w:hAnsi="Lato" w:cs="Times New Roman"/>
          <w:b/>
          <w:bCs/>
          <w:szCs w:val="24"/>
        </w:rPr>
        <w:t xml:space="preserve"> filled at the beginning of each session,</w:t>
      </w:r>
      <w:r w:rsidRPr="00F14304">
        <w:rPr>
          <w:rFonts w:ascii="Lato" w:eastAsia="Times New Roman" w:hAnsi="Lato" w:cs="Times New Roman"/>
          <w:szCs w:val="24"/>
        </w:rPr>
        <w:t> </w:t>
      </w:r>
      <w:r w:rsidRPr="00F14304">
        <w:rPr>
          <w:rFonts w:ascii="Lato" w:eastAsia="Times New Roman" w:hAnsi="Lato" w:cs="Times New Roman"/>
          <w:b/>
          <w:bCs/>
          <w:szCs w:val="24"/>
        </w:rPr>
        <w:t>every 12 weeks.</w:t>
      </w:r>
      <w:r w:rsidRPr="00F14304">
        <w:rPr>
          <w:rFonts w:ascii="Lato" w:eastAsia="Times New Roman" w:hAnsi="Lato" w:cs="Times New Roman"/>
          <w:szCs w:val="24"/>
        </w:rPr>
        <w:t> </w:t>
      </w:r>
    </w:p>
    <w:p w14:paraId="6AC5483A" w14:textId="3A60D034" w:rsidR="00F14304" w:rsidRPr="00F14304" w:rsidRDefault="000E0354" w:rsidP="00F14304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>
        <w:rPr>
          <w:rFonts w:ascii="Lato" w:eastAsia="Times New Roman" w:hAnsi="Lato" w:cs="Times New Roman"/>
          <w:szCs w:val="24"/>
        </w:rPr>
        <w:t>The next</w:t>
      </w:r>
      <w:r w:rsidR="00F14304" w:rsidRPr="00F14304">
        <w:rPr>
          <w:rFonts w:ascii="Lato" w:eastAsia="Times New Roman" w:hAnsi="Lato" w:cs="Times New Roman"/>
          <w:szCs w:val="24"/>
        </w:rPr>
        <w:t xml:space="preserve"> </w:t>
      </w:r>
      <w:r>
        <w:rPr>
          <w:rFonts w:ascii="Lato" w:eastAsia="Times New Roman" w:hAnsi="Lato" w:cs="Times New Roman"/>
          <w:szCs w:val="24"/>
        </w:rPr>
        <w:t>o</w:t>
      </w:r>
      <w:r w:rsidR="00F14304" w:rsidRPr="00F14304">
        <w:rPr>
          <w:rFonts w:ascii="Lato" w:eastAsia="Times New Roman" w:hAnsi="Lato" w:cs="Times New Roman"/>
          <w:szCs w:val="24"/>
        </w:rPr>
        <w:t>rder will be filled and delivered to practices the week of March 1st, April 4th, June 6th, Sept 5th.  </w:t>
      </w:r>
    </w:p>
    <w:p w14:paraId="3E725586" w14:textId="169211CB" w:rsidR="00806FF3" w:rsidRPr="00923957" w:rsidRDefault="00F14304" w:rsidP="00EA67AC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sz w:val="22"/>
          <w:szCs w:val="22"/>
        </w:rPr>
      </w:pPr>
      <w:r w:rsidRPr="00F14304">
        <w:rPr>
          <w:rFonts w:ascii="Lato" w:eastAsia="Times New Roman" w:hAnsi="Lato" w:cs="Times New Roman"/>
          <w:szCs w:val="24"/>
        </w:rPr>
        <w:t>Holiday orders filled the week of Nov 28th, 2022.</w:t>
      </w:r>
      <w:r w:rsidR="00BE6D5F">
        <w:rPr>
          <w:rFonts w:ascii="Lato" w:eastAsia="Times New Roman" w:hAnsi="Lato" w:cs="Times New Roman"/>
          <w:szCs w:val="24"/>
        </w:rPr>
        <w:t xml:space="preserve"> </w:t>
      </w:r>
      <w:r w:rsidR="000E0354">
        <w:rPr>
          <w:rFonts w:ascii="Lato" w:eastAsia="Times New Roman" w:hAnsi="Lato" w:cs="Times New Roman"/>
          <w:szCs w:val="24"/>
        </w:rPr>
        <w:t>No orders after Nov 28</w:t>
      </w:r>
      <w:r w:rsidR="000E0354" w:rsidRPr="000E0354">
        <w:rPr>
          <w:rFonts w:ascii="Lato" w:eastAsia="Times New Roman" w:hAnsi="Lato" w:cs="Times New Roman"/>
          <w:szCs w:val="24"/>
          <w:vertAlign w:val="superscript"/>
        </w:rPr>
        <w:t>th</w:t>
      </w:r>
      <w:r w:rsidR="000E0354">
        <w:rPr>
          <w:rFonts w:ascii="Lato" w:eastAsia="Times New Roman" w:hAnsi="Lato" w:cs="Times New Roman"/>
          <w:szCs w:val="24"/>
        </w:rPr>
        <w:t xml:space="preserve">. </w:t>
      </w:r>
    </w:p>
    <w:sectPr w:rsidR="00806FF3" w:rsidRPr="00923957" w:rsidSect="001054B9">
      <w:headerReference w:type="default" r:id="rId14"/>
      <w:footerReference w:type="default" r:id="rId15"/>
      <w:pgSz w:w="15840" w:h="12240" w:orient="landscape" w:code="1"/>
      <w:pgMar w:top="1440" w:right="1440" w:bottom="1008" w:left="1440" w:header="720" w:footer="0" w:gutter="0"/>
      <w:cols w:space="720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237C303C" w14:textId="6E532BAF" w:rsidR="006F6D56" w:rsidRDefault="006F6D5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7C303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7C303C" w16cid:durableId="25AC9B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4E6B" w14:textId="77777777" w:rsidR="00CD703A" w:rsidRDefault="00CD703A" w:rsidP="00650259">
      <w:pPr>
        <w:spacing w:line="240" w:lineRule="auto"/>
      </w:pPr>
      <w:r>
        <w:separator/>
      </w:r>
    </w:p>
  </w:endnote>
  <w:endnote w:type="continuationSeparator" w:id="0">
    <w:p w14:paraId="3EFEE2DB" w14:textId="77777777" w:rsidR="00CD703A" w:rsidRDefault="00CD703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BC6073-86E4-4718-BDA1-71B049BC9DB8}"/>
    <w:embedBold r:id="rId2" w:fontKey="{CC36C025-9793-463C-ADA1-5AF9F0A4B237}"/>
    <w:embedItalic r:id="rId3" w:fontKey="{3E19BE10-132B-4028-AD2C-656F0617F2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1D8B53C-2C92-46B4-AE1A-43A862A29AC6}"/>
    <w:embedBold r:id="rId5" w:fontKey="{ED817B5B-31BE-415D-A34C-D26C15F204E1}"/>
    <w:embedItalic r:id="rId6" w:fontKey="{C684D05A-F23E-42D1-9A00-355BB6A11F9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8D3A09-7BFE-4878-8F0E-8F1B6EFA0C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C383E3F-AC42-4123-8916-F52F1B74D0B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38DD3C77-2AC8-447A-A42B-1D3697E4C8ED}"/>
    <w:embedBold r:id="rId10" w:fontKey="{7C7CD715-7346-4456-9860-DDD0B3D21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2D35D052" w14:textId="77777777" w:rsidTr="00B3436B">
      <w:trPr>
        <w:cantSplit/>
        <w:tblHeader/>
      </w:trPr>
      <w:tc>
        <w:tcPr>
          <w:tcW w:w="2500" w:type="pct"/>
          <w:vAlign w:val="center"/>
        </w:tcPr>
        <w:p w14:paraId="6681E11A" w14:textId="068768DD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1FA58D98" w14:textId="3B3F4D5B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48593F0" w14:textId="77777777" w:rsidR="00562601" w:rsidRPr="008C0ACA" w:rsidRDefault="00562601" w:rsidP="008C0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82EA" w14:textId="77777777" w:rsidR="00CD703A" w:rsidRDefault="00CD703A" w:rsidP="00650259">
      <w:pPr>
        <w:spacing w:line="240" w:lineRule="auto"/>
      </w:pPr>
      <w:r>
        <w:separator/>
      </w:r>
    </w:p>
  </w:footnote>
  <w:footnote w:type="continuationSeparator" w:id="0">
    <w:p w14:paraId="0C1C877A" w14:textId="77777777" w:rsidR="00CD703A" w:rsidRDefault="00CD703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66"/>
      <w:gridCol w:w="11694"/>
    </w:tblGrid>
    <w:tr w:rsidR="00562601" w:rsidRPr="00562601" w14:paraId="6C5ACC97" w14:textId="77777777" w:rsidTr="00B3436B">
      <w:trPr>
        <w:trHeight w:val="990"/>
      </w:trPr>
      <w:tc>
        <w:tcPr>
          <w:tcW w:w="451" w:type="pct"/>
          <w:shd w:val="clear" w:color="auto" w:fill="CC0000"/>
          <w:vAlign w:val="center"/>
        </w:tcPr>
        <w:p w14:paraId="3CA96F72" w14:textId="5A419905" w:rsidR="00562601" w:rsidRPr="00562601" w:rsidRDefault="008C0ACA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1984D9A" wp14:editId="435F54A6">
                <wp:extent cx="666750" cy="735339"/>
                <wp:effectExtent l="0" t="0" r="0" b="7620"/>
                <wp:docPr id="7" name="Picture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921" cy="74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1E73AC" w:themeFill="accent2" w:themeFillTint="BF"/>
          <w:vAlign w:val="center"/>
        </w:tcPr>
        <w:p w14:paraId="4B252DCC" w14:textId="32828738" w:rsidR="00562601" w:rsidRPr="002B69B4" w:rsidRDefault="008C0ACA" w:rsidP="002B69B4">
          <w:pPr>
            <w:pStyle w:val="Header"/>
          </w:pPr>
          <w:r>
            <w:t>Shore Aquatics Gear Order</w:t>
          </w:r>
          <w:r w:rsidR="009A1278">
            <w:t xml:space="preserve"> Form</w:t>
          </w:r>
        </w:p>
      </w:tc>
    </w:tr>
  </w:tbl>
  <w:p w14:paraId="7267A2C1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E39D3"/>
    <w:multiLevelType w:val="multilevel"/>
    <w:tmpl w:val="061A8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5D"/>
    <w:rsid w:val="00003B30"/>
    <w:rsid w:val="00045CA6"/>
    <w:rsid w:val="00052382"/>
    <w:rsid w:val="0006568A"/>
    <w:rsid w:val="00070FC0"/>
    <w:rsid w:val="00076F0F"/>
    <w:rsid w:val="00084253"/>
    <w:rsid w:val="000D1F49"/>
    <w:rsid w:val="000E0354"/>
    <w:rsid w:val="000F5C88"/>
    <w:rsid w:val="001054B9"/>
    <w:rsid w:val="00107097"/>
    <w:rsid w:val="00116F6D"/>
    <w:rsid w:val="00143BD6"/>
    <w:rsid w:val="001727CA"/>
    <w:rsid w:val="001E4E2C"/>
    <w:rsid w:val="001F295D"/>
    <w:rsid w:val="00211630"/>
    <w:rsid w:val="00261C01"/>
    <w:rsid w:val="002A4ED5"/>
    <w:rsid w:val="002A648D"/>
    <w:rsid w:val="002B69B4"/>
    <w:rsid w:val="002C56E6"/>
    <w:rsid w:val="002D3A9F"/>
    <w:rsid w:val="002E1387"/>
    <w:rsid w:val="003047AE"/>
    <w:rsid w:val="00354B3D"/>
    <w:rsid w:val="00361E11"/>
    <w:rsid w:val="0039760F"/>
    <w:rsid w:val="003B4744"/>
    <w:rsid w:val="003D1ECB"/>
    <w:rsid w:val="003F0847"/>
    <w:rsid w:val="0040090B"/>
    <w:rsid w:val="00446538"/>
    <w:rsid w:val="0046302A"/>
    <w:rsid w:val="004703E0"/>
    <w:rsid w:val="00487D2D"/>
    <w:rsid w:val="004D5D62"/>
    <w:rsid w:val="005112D0"/>
    <w:rsid w:val="00562601"/>
    <w:rsid w:val="00562BC2"/>
    <w:rsid w:val="0057256E"/>
    <w:rsid w:val="00577E06"/>
    <w:rsid w:val="00582B1C"/>
    <w:rsid w:val="005A3BF7"/>
    <w:rsid w:val="005C3741"/>
    <w:rsid w:val="005F2035"/>
    <w:rsid w:val="005F7990"/>
    <w:rsid w:val="0061229E"/>
    <w:rsid w:val="006250A2"/>
    <w:rsid w:val="0063739C"/>
    <w:rsid w:val="00644527"/>
    <w:rsid w:val="00650259"/>
    <w:rsid w:val="00651AF2"/>
    <w:rsid w:val="00685301"/>
    <w:rsid w:val="006A0937"/>
    <w:rsid w:val="006A095E"/>
    <w:rsid w:val="006F6D56"/>
    <w:rsid w:val="007574DF"/>
    <w:rsid w:val="00770F25"/>
    <w:rsid w:val="00787DD4"/>
    <w:rsid w:val="007A35A8"/>
    <w:rsid w:val="007B0A85"/>
    <w:rsid w:val="007C6A52"/>
    <w:rsid w:val="00806FF3"/>
    <w:rsid w:val="0082043E"/>
    <w:rsid w:val="008858B6"/>
    <w:rsid w:val="008C0ACA"/>
    <w:rsid w:val="008D5CF8"/>
    <w:rsid w:val="008E203A"/>
    <w:rsid w:val="008E59FF"/>
    <w:rsid w:val="0090021E"/>
    <w:rsid w:val="0090175F"/>
    <w:rsid w:val="00905BCD"/>
    <w:rsid w:val="0091229C"/>
    <w:rsid w:val="00923957"/>
    <w:rsid w:val="0093570C"/>
    <w:rsid w:val="00940E73"/>
    <w:rsid w:val="00955B53"/>
    <w:rsid w:val="00973CE0"/>
    <w:rsid w:val="0098597D"/>
    <w:rsid w:val="00991B30"/>
    <w:rsid w:val="009A1278"/>
    <w:rsid w:val="009D406B"/>
    <w:rsid w:val="009F2638"/>
    <w:rsid w:val="009F619A"/>
    <w:rsid w:val="009F6DDE"/>
    <w:rsid w:val="00A370A8"/>
    <w:rsid w:val="00A56E8A"/>
    <w:rsid w:val="00A60442"/>
    <w:rsid w:val="00AC2926"/>
    <w:rsid w:val="00AC6A36"/>
    <w:rsid w:val="00B04A50"/>
    <w:rsid w:val="00B160CA"/>
    <w:rsid w:val="00B3436B"/>
    <w:rsid w:val="00BD4753"/>
    <w:rsid w:val="00BD5CB1"/>
    <w:rsid w:val="00BE62EE"/>
    <w:rsid w:val="00BE6D5F"/>
    <w:rsid w:val="00C003BA"/>
    <w:rsid w:val="00C427EB"/>
    <w:rsid w:val="00C43FA6"/>
    <w:rsid w:val="00C46878"/>
    <w:rsid w:val="00C63EDF"/>
    <w:rsid w:val="00C81922"/>
    <w:rsid w:val="00CB4A51"/>
    <w:rsid w:val="00CD4532"/>
    <w:rsid w:val="00CD47B0"/>
    <w:rsid w:val="00CD703A"/>
    <w:rsid w:val="00CE6104"/>
    <w:rsid w:val="00CE7918"/>
    <w:rsid w:val="00D16163"/>
    <w:rsid w:val="00D46FBC"/>
    <w:rsid w:val="00D64936"/>
    <w:rsid w:val="00DB3FAD"/>
    <w:rsid w:val="00DD447B"/>
    <w:rsid w:val="00DF0832"/>
    <w:rsid w:val="00E0535A"/>
    <w:rsid w:val="00E61C09"/>
    <w:rsid w:val="00E677FE"/>
    <w:rsid w:val="00E72987"/>
    <w:rsid w:val="00EA67AC"/>
    <w:rsid w:val="00EB0ACE"/>
    <w:rsid w:val="00EB3B58"/>
    <w:rsid w:val="00EC7359"/>
    <w:rsid w:val="00ED45CB"/>
    <w:rsid w:val="00EE3054"/>
    <w:rsid w:val="00F00606"/>
    <w:rsid w:val="00F01256"/>
    <w:rsid w:val="00F14304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9E0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Strong">
    <w:name w:val="Strong"/>
    <w:basedOn w:val="DefaultParagraphFont"/>
    <w:uiPriority w:val="22"/>
    <w:qFormat/>
    <w:rsid w:val="00F14304"/>
    <w:rPr>
      <w:b/>
      <w:bCs/>
    </w:rPr>
  </w:style>
  <w:style w:type="character" w:styleId="Emphasis">
    <w:name w:val="Emphasis"/>
    <w:basedOn w:val="DefaultParagraphFont"/>
    <w:uiPriority w:val="20"/>
    <w:qFormat/>
    <w:rsid w:val="00F143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tumn%20Harryma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18E8408151451596A816F29BCD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392EF-BA7E-4B58-8A2F-1B86A88D1ABE}"/>
      </w:docPartPr>
      <w:docPartBody>
        <w:p w:rsidR="00602461" w:rsidRDefault="004003A0">
          <w:pPr>
            <w:pStyle w:val="A618E8408151451596A816F29BCD84E7"/>
          </w:pPr>
          <w:r w:rsidRPr="002A4ED5">
            <w:t>Address</w:t>
          </w:r>
        </w:p>
      </w:docPartBody>
    </w:docPart>
    <w:docPart>
      <w:docPartPr>
        <w:name w:val="04C385AC35B442069718D570ED3A3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2EA9C-CD7C-4645-AFE5-D4E73F9E146E}"/>
      </w:docPartPr>
      <w:docPartBody>
        <w:p w:rsidR="00602461" w:rsidRDefault="004003A0">
          <w:pPr>
            <w:pStyle w:val="04C385AC35B442069718D570ED3A3B1E"/>
          </w:pPr>
          <w:r w:rsidRPr="002A4ED5">
            <w:t>City/State/Zip</w:t>
          </w:r>
        </w:p>
      </w:docPartBody>
    </w:docPart>
    <w:docPart>
      <w:docPartPr>
        <w:name w:val="670A0818F3C94A8C8CA318CAAF6E8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032E7-AB83-462E-BE81-9FFA414F4C70}"/>
      </w:docPartPr>
      <w:docPartBody>
        <w:p w:rsidR="00602461" w:rsidRDefault="004003A0" w:rsidP="004003A0">
          <w:pPr>
            <w:pStyle w:val="670A0818F3C94A8C8CA318CAAF6E8ADE"/>
          </w:pPr>
          <w:r w:rsidRPr="002A4ED5">
            <w:t>Submitted by</w:t>
          </w:r>
        </w:p>
      </w:docPartBody>
    </w:docPart>
    <w:docPart>
      <w:docPartPr>
        <w:name w:val="71EF6F155D0240CFB545A3AC1EE91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551EC-183A-438E-96B5-1246B179E14B}"/>
      </w:docPartPr>
      <w:docPartBody>
        <w:p w:rsidR="00602461" w:rsidRDefault="004003A0" w:rsidP="004003A0">
          <w:pPr>
            <w:pStyle w:val="71EF6F155D0240CFB545A3AC1EE913A81"/>
          </w:pPr>
          <w:r w:rsidRPr="001F295D">
            <w:rPr>
              <w:color w:val="FFFFFF" w:themeColor="background1"/>
            </w:rPr>
            <w:t>Description</w:t>
          </w:r>
        </w:p>
      </w:docPartBody>
    </w:docPart>
    <w:docPart>
      <w:docPartPr>
        <w:name w:val="04C41A47C0CA4BD68491709F31084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BCBB3-5F2F-4951-883A-444776091BFF}"/>
      </w:docPartPr>
      <w:docPartBody>
        <w:p w:rsidR="00602461" w:rsidRDefault="004003A0" w:rsidP="004003A0">
          <w:pPr>
            <w:pStyle w:val="04C41A47C0CA4BD68491709F3108497E1"/>
          </w:pPr>
          <w:r w:rsidRPr="001F295D">
            <w:rPr>
              <w:color w:val="FFFFFF" w:themeColor="background1"/>
            </w:rPr>
            <w:t>Size</w:t>
          </w:r>
        </w:p>
      </w:docPartBody>
    </w:docPart>
    <w:docPart>
      <w:docPartPr>
        <w:name w:val="F346B832058443E5853D2FBC486ED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1902A-733F-498A-8C7D-C337236E9700}"/>
      </w:docPartPr>
      <w:docPartBody>
        <w:p w:rsidR="00602461" w:rsidRDefault="004003A0" w:rsidP="004003A0">
          <w:pPr>
            <w:pStyle w:val="F346B832058443E5853D2FBC486EDFE21"/>
          </w:pPr>
          <w:r w:rsidRPr="001F295D">
            <w:rPr>
              <w:color w:val="FFFFFF" w:themeColor="background1"/>
            </w:rPr>
            <w:t>Quantity</w:t>
          </w:r>
        </w:p>
      </w:docPartBody>
    </w:docPart>
    <w:docPart>
      <w:docPartPr>
        <w:name w:val="04D20D218CFC4084ABC2D3B5DE868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2D4CC-9FFA-4F45-918D-4A3AE0A06AC1}"/>
      </w:docPartPr>
      <w:docPartBody>
        <w:p w:rsidR="00602461" w:rsidRDefault="004003A0" w:rsidP="004003A0">
          <w:pPr>
            <w:pStyle w:val="04D20D218CFC4084ABC2D3B5DE868E401"/>
          </w:pPr>
          <w:r w:rsidRPr="001F295D">
            <w:rPr>
              <w:color w:val="FFFFFF" w:themeColor="background1"/>
            </w:rPr>
            <w:t>Unit Price</w:t>
          </w:r>
        </w:p>
      </w:docPartBody>
    </w:docPart>
    <w:docPart>
      <w:docPartPr>
        <w:name w:val="C5B609F424204576A0D36865E79F6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7189-4514-4F3D-A9DD-B20C9FFBAC9B}"/>
      </w:docPartPr>
      <w:docPartBody>
        <w:p w:rsidR="00602461" w:rsidRDefault="004003A0" w:rsidP="004003A0">
          <w:pPr>
            <w:pStyle w:val="C5B609F424204576A0D36865E79F62351"/>
          </w:pPr>
          <w:r w:rsidRPr="001F295D">
            <w:rPr>
              <w:color w:val="FFFFFF" w:themeColor="background1"/>
            </w:rPr>
            <w:t>Amount</w:t>
          </w:r>
        </w:p>
      </w:docPartBody>
    </w:docPart>
    <w:docPart>
      <w:docPartPr>
        <w:name w:val="ABB9D053E3444DFBBA85590592CD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9AC2-92F0-4B4A-876F-57B23E96877E}"/>
      </w:docPartPr>
      <w:docPartBody>
        <w:p w:rsidR="00602461" w:rsidRDefault="004003A0" w:rsidP="004003A0">
          <w:pPr>
            <w:pStyle w:val="ABB9D053E3444DFBBA85590592CD335D"/>
          </w:pPr>
          <w:r w:rsidRPr="002A648D">
            <w:t>Adult/Youth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852AD-E6D8-4BA8-AD04-29C77394BC95}"/>
      </w:docPartPr>
      <w:docPartBody>
        <w:p w:rsidR="00602461" w:rsidRDefault="004003A0"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6AB59D707AD84007BE05887FB43DA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D702A-5F43-4123-AEC6-72422BB4F962}"/>
      </w:docPartPr>
      <w:docPartBody>
        <w:p w:rsidR="00602461" w:rsidRDefault="004003A0" w:rsidP="004003A0">
          <w:pPr>
            <w:pStyle w:val="6AB59D707AD84007BE05887FB43DAD64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6F0E22779B31494ABF35CAA7D9610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5F139-8F18-4EE0-A3A3-8B3A33778D25}"/>
      </w:docPartPr>
      <w:docPartBody>
        <w:p w:rsidR="00602461" w:rsidRDefault="004003A0" w:rsidP="004003A0">
          <w:pPr>
            <w:pStyle w:val="6F0E22779B31494ABF35CAA7D96102BD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6DB2638517B1422BB43978EA82A1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8B7A-5C74-47A6-9DE9-27E2D55B1C66}"/>
      </w:docPartPr>
      <w:docPartBody>
        <w:p w:rsidR="00602461" w:rsidRDefault="004003A0" w:rsidP="004003A0">
          <w:pPr>
            <w:pStyle w:val="6DB2638517B1422BB43978EA82A1C0C9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35A68B39236B4872B8098D67BD47E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C8D27-FB97-4FA5-B481-036F41456CBA}"/>
      </w:docPartPr>
      <w:docPartBody>
        <w:p w:rsidR="00602461" w:rsidRDefault="004003A0" w:rsidP="004003A0">
          <w:pPr>
            <w:pStyle w:val="35A68B39236B4872B8098D67BD47EA20"/>
          </w:pPr>
          <w:r w:rsidRPr="00730BF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C964D4C1A6474986D92E5B23F3D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0EB78-34FE-4134-BA6A-1A6D4837EF68}"/>
      </w:docPartPr>
      <w:docPartBody>
        <w:p w:rsidR="00602461" w:rsidRDefault="004003A0" w:rsidP="004003A0">
          <w:pPr>
            <w:pStyle w:val="2BC964D4C1A6474986D92E5B23F3DD15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FC1E5270FACA464493CFF80A71B24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19D73-43FB-45B2-88B7-7B59B8D573B1}"/>
      </w:docPartPr>
      <w:docPartBody>
        <w:p w:rsidR="00602461" w:rsidRDefault="004003A0" w:rsidP="004003A0">
          <w:pPr>
            <w:pStyle w:val="FC1E5270FACA464493CFF80A71B24BB5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41A704139FE04FEEB59952363BF9D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B92A2-E326-4B58-A338-B858EAE9285E}"/>
      </w:docPartPr>
      <w:docPartBody>
        <w:p w:rsidR="00602461" w:rsidRDefault="004003A0" w:rsidP="004003A0">
          <w:pPr>
            <w:pStyle w:val="41A704139FE04FEEB59952363BF9DD19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F961EE4A41C245458EDA69886B990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4BF2F-D81B-49FD-99CE-2C6AFF37467D}"/>
      </w:docPartPr>
      <w:docPartBody>
        <w:p w:rsidR="00602461" w:rsidRDefault="004003A0" w:rsidP="004003A0">
          <w:pPr>
            <w:pStyle w:val="F961EE4A41C245458EDA69886B9909F3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A82FD36EB3DD4E219ABE25CDAB31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65B59-C561-4535-AC58-7D9B48668782}"/>
      </w:docPartPr>
      <w:docPartBody>
        <w:p w:rsidR="00602461" w:rsidRDefault="004003A0" w:rsidP="004003A0">
          <w:pPr>
            <w:pStyle w:val="A82FD36EB3DD4E219ABE25CDAB315A7B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B2ACC8EDD63442CB8EE813EE78A81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3CBD6-F3D8-4ED6-9062-84295856AD12}"/>
      </w:docPartPr>
      <w:docPartBody>
        <w:p w:rsidR="00602461" w:rsidRDefault="004003A0" w:rsidP="004003A0">
          <w:pPr>
            <w:pStyle w:val="B2ACC8EDD63442CB8EE813EE78A817CF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5A872B4C3C114AA8A342D097E0E8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CDA14-FF8B-4C06-8111-2DE632CAD688}"/>
      </w:docPartPr>
      <w:docPartBody>
        <w:p w:rsidR="00602461" w:rsidRDefault="004003A0" w:rsidP="004003A0">
          <w:pPr>
            <w:pStyle w:val="5A872B4C3C114AA8A342D097E0E8200A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348CA7651F7E43AAA64FBD39096EC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FD942-0BEC-446A-8AFF-BC976E54ADED}"/>
      </w:docPartPr>
      <w:docPartBody>
        <w:p w:rsidR="00602461" w:rsidRDefault="004003A0" w:rsidP="004003A0">
          <w:pPr>
            <w:pStyle w:val="348CA7651F7E43AAA64FBD39096EC2D4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E3A015F2022343BCB44F32EF62CA0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B1D46-C629-4AC7-A5ED-3CB47BB3CF32}"/>
      </w:docPartPr>
      <w:docPartBody>
        <w:p w:rsidR="00602461" w:rsidRDefault="004003A0" w:rsidP="004003A0">
          <w:pPr>
            <w:pStyle w:val="E3A015F2022343BCB44F32EF62CA0E6E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22955BF0F18648B1A03C3F5043927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7DB53-1B97-4E0A-A74A-B04A9B146A86}"/>
      </w:docPartPr>
      <w:docPartBody>
        <w:p w:rsidR="00602461" w:rsidRDefault="004003A0" w:rsidP="004003A0">
          <w:pPr>
            <w:pStyle w:val="22955BF0F18648B1A03C3F50439276E6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5D16D73AB96D47C088EDD75B7990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2405D-83F7-4454-8F36-A7E8B3762B48}"/>
      </w:docPartPr>
      <w:docPartBody>
        <w:p w:rsidR="00602461" w:rsidRDefault="004003A0" w:rsidP="004003A0">
          <w:pPr>
            <w:pStyle w:val="5D16D73AB96D47C088EDD75B7990E696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4CA57139C5584115845C33E501114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059CB-9C55-48B9-8626-5D286440AEAF}"/>
      </w:docPartPr>
      <w:docPartBody>
        <w:p w:rsidR="00602461" w:rsidRDefault="004003A0" w:rsidP="004003A0">
          <w:pPr>
            <w:pStyle w:val="4CA57139C5584115845C33E50111476B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ECF368CEB4AF4CE48EF11E811F32A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E08E9-CE75-4601-9F1E-64F92E1837F7}"/>
      </w:docPartPr>
      <w:docPartBody>
        <w:p w:rsidR="00602461" w:rsidRDefault="004003A0" w:rsidP="004003A0">
          <w:pPr>
            <w:pStyle w:val="ECF368CEB4AF4CE48EF11E811F32A75D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521E4D68F9D344759A6D9D17C9CE1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4FD60-7911-4271-B1A1-2E6948D9FBA0}"/>
      </w:docPartPr>
      <w:docPartBody>
        <w:p w:rsidR="00602461" w:rsidRDefault="004003A0" w:rsidP="004003A0">
          <w:pPr>
            <w:pStyle w:val="521E4D68F9D344759A6D9D17C9CE1A50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FDADD48D6AB74484BB36D520E2A35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CBD29-F148-4682-9506-2B1F11B0213C}"/>
      </w:docPartPr>
      <w:docPartBody>
        <w:p w:rsidR="00602461" w:rsidRDefault="004003A0" w:rsidP="004003A0">
          <w:pPr>
            <w:pStyle w:val="FDADD48D6AB74484BB36D520E2A35572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BD8942BE7997431F834DC3D4129EB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ECCC2-8EC8-4B3E-9EDA-55DE3C4A108D}"/>
      </w:docPartPr>
      <w:docPartBody>
        <w:p w:rsidR="00602461" w:rsidRDefault="004003A0" w:rsidP="004003A0">
          <w:pPr>
            <w:pStyle w:val="BD8942BE7997431F834DC3D4129EB7BC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87D414205B6149D1A43DF1E33DB50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8865F-EB8C-4606-AEA5-4BFAA7D3BD36}"/>
      </w:docPartPr>
      <w:docPartBody>
        <w:p w:rsidR="00602461" w:rsidRDefault="004003A0" w:rsidP="004003A0">
          <w:pPr>
            <w:pStyle w:val="87D414205B6149D1A43DF1E33DB509DD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B48FE14D43FD4F87AEE4DA2F3B85B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CDD5-BE96-4E76-B19F-B6C8B5C4AB27}"/>
      </w:docPartPr>
      <w:docPartBody>
        <w:p w:rsidR="00602461" w:rsidRDefault="004003A0" w:rsidP="004003A0">
          <w:pPr>
            <w:pStyle w:val="B48FE14D43FD4F87AEE4DA2F3B85BC02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063C39B064E74C77949CF0C0025E4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B455-1D01-4D0B-8AA8-F2276F724241}"/>
      </w:docPartPr>
      <w:docPartBody>
        <w:p w:rsidR="00602461" w:rsidRDefault="004003A0" w:rsidP="004003A0">
          <w:pPr>
            <w:pStyle w:val="063C39B064E74C77949CF0C0025E443E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5AEF0B168ED74CC2BB1CEC8155F72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4085A-6F4E-4742-B704-AF6E60C04E09}"/>
      </w:docPartPr>
      <w:docPartBody>
        <w:p w:rsidR="00602461" w:rsidRDefault="004003A0" w:rsidP="004003A0">
          <w:pPr>
            <w:pStyle w:val="5AEF0B168ED74CC2BB1CEC8155F72045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24A4114FAED244A1AFDCCE136F006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0D576-3A8E-4D6C-933E-502974F7B095}"/>
      </w:docPartPr>
      <w:docPartBody>
        <w:p w:rsidR="00602461" w:rsidRDefault="004003A0" w:rsidP="004003A0">
          <w:pPr>
            <w:pStyle w:val="24A4114FAED244A1AFDCCE136F0069C1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1918EF61C9E64EE2B2EF4C18629A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BB330-84B4-4FE9-9348-E3390A2D5D37}"/>
      </w:docPartPr>
      <w:docPartBody>
        <w:p w:rsidR="00602461" w:rsidRDefault="004003A0" w:rsidP="004003A0">
          <w:pPr>
            <w:pStyle w:val="1918EF61C9E64EE2B2EF4C18629A78F1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005166FC802A4809AF218D5BAAE37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73A8A-CEA6-47E2-8B6D-253E1C2584AB}"/>
      </w:docPartPr>
      <w:docPartBody>
        <w:p w:rsidR="00602461" w:rsidRDefault="004003A0" w:rsidP="004003A0">
          <w:pPr>
            <w:pStyle w:val="005166FC802A4809AF218D5BAAE3710F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B2457E7CD0A046C086F4AFB73D0B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69C7-FB2C-47A6-9453-580237F9FD23}"/>
      </w:docPartPr>
      <w:docPartBody>
        <w:p w:rsidR="00602461" w:rsidRDefault="004003A0" w:rsidP="004003A0">
          <w:pPr>
            <w:pStyle w:val="B2457E7CD0A046C086F4AFB73D0BF6F5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F5EACA97363D419AACD22E0D77A2F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461CE-463D-497C-8CAA-B9D0D4DB4D2C}"/>
      </w:docPartPr>
      <w:docPartBody>
        <w:p w:rsidR="00602461" w:rsidRDefault="004003A0" w:rsidP="004003A0">
          <w:pPr>
            <w:pStyle w:val="F5EACA97363D419AACD22E0D77A2F63D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A2EF57C940C84DE4A81DF9700521F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4ECD-4C82-4325-852E-D73C24E81C50}"/>
      </w:docPartPr>
      <w:docPartBody>
        <w:p w:rsidR="00602461" w:rsidRDefault="004003A0" w:rsidP="004003A0">
          <w:pPr>
            <w:pStyle w:val="A2EF57C940C84DE4A81DF9700521F13C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8A63E1E48D41429FB85C414851537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47855-97F3-47EC-BA8A-ADD6F107D2D6}"/>
      </w:docPartPr>
      <w:docPartBody>
        <w:p w:rsidR="00602461" w:rsidRDefault="004003A0" w:rsidP="004003A0">
          <w:pPr>
            <w:pStyle w:val="8A63E1E48D41429FB85C4148515379ED"/>
          </w:pPr>
          <w:r w:rsidRPr="009A1278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2593087F0B9749AA9BA4C0FB8C5C9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750A7-59CE-40F7-BC7D-8A1167F28EFA}"/>
      </w:docPartPr>
      <w:docPartBody>
        <w:p w:rsidR="00602461" w:rsidRDefault="004003A0" w:rsidP="004003A0">
          <w:pPr>
            <w:pStyle w:val="2593087F0B9749AA9BA4C0FB8C5C98A3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FAD6F01414B44481A789DEC1B633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724C-2239-4550-9118-6A02B660AD2E}"/>
      </w:docPartPr>
      <w:docPartBody>
        <w:p w:rsidR="00602461" w:rsidRDefault="004003A0" w:rsidP="004003A0">
          <w:pPr>
            <w:pStyle w:val="FAD6F01414B44481A789DEC1B633FE36"/>
          </w:pPr>
          <w:r w:rsidRPr="00730BF7">
            <w:rPr>
              <w:rStyle w:val="PlaceholderText"/>
            </w:rPr>
            <w:t>Choose an item.</w:t>
          </w:r>
        </w:p>
      </w:docPartBody>
    </w:docPart>
    <w:docPart>
      <w:docPartPr>
        <w:name w:val="4FE5FDFF44AB459C858D4BE4333C6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8FCC5-D9CD-4305-820C-F42C3A7C3F2E}"/>
      </w:docPartPr>
      <w:docPartBody>
        <w:p w:rsidR="00602461" w:rsidRDefault="004003A0" w:rsidP="004003A0">
          <w:pPr>
            <w:pStyle w:val="4FE5FDFF44AB459C858D4BE4333C6394"/>
          </w:pPr>
          <w:r w:rsidRPr="002A4ED5">
            <w:t>Total</w:t>
          </w:r>
        </w:p>
      </w:docPartBody>
    </w:docPart>
    <w:docPart>
      <w:docPartPr>
        <w:name w:val="F5B800448757461890B84A28C4A1A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36209-D223-4929-B450-979FBEA17EE9}"/>
      </w:docPartPr>
      <w:docPartBody>
        <w:p w:rsidR="00602461" w:rsidRDefault="004003A0" w:rsidP="004003A0">
          <w:pPr>
            <w:pStyle w:val="F5B800448757461890B84A28C4A1A032"/>
          </w:pPr>
          <w:r w:rsidRPr="001F295D">
            <w:rPr>
              <w:color w:val="FFFFFF" w:themeColor="background1"/>
            </w:rPr>
            <w:t>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A0"/>
    <w:rsid w:val="003D5149"/>
    <w:rsid w:val="004003A0"/>
    <w:rsid w:val="00602461"/>
    <w:rsid w:val="00782B86"/>
    <w:rsid w:val="00AE4C7C"/>
    <w:rsid w:val="00D55DBF"/>
    <w:rsid w:val="00F9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18E8408151451596A816F29BCD84E7">
    <w:name w:val="A618E8408151451596A816F29BCD84E7"/>
  </w:style>
  <w:style w:type="paragraph" w:customStyle="1" w:styleId="04C385AC35B442069718D570ED3A3B1E">
    <w:name w:val="04C385AC35B442069718D570ED3A3B1E"/>
  </w:style>
  <w:style w:type="paragraph" w:customStyle="1" w:styleId="670A0818F3C94A8C8CA318CAAF6E8ADE">
    <w:name w:val="670A0818F3C94A8C8CA318CAAF6E8ADE"/>
    <w:rsid w:val="004003A0"/>
  </w:style>
  <w:style w:type="paragraph" w:customStyle="1" w:styleId="ABB9D053E3444DFBBA85590592CD335D">
    <w:name w:val="ABB9D053E3444DFBBA85590592CD335D"/>
    <w:rsid w:val="004003A0"/>
  </w:style>
  <w:style w:type="character" w:styleId="PlaceholderText">
    <w:name w:val="Placeholder Text"/>
    <w:basedOn w:val="DefaultParagraphFont"/>
    <w:uiPriority w:val="99"/>
    <w:semiHidden/>
    <w:rsid w:val="004003A0"/>
    <w:rPr>
      <w:color w:val="808080"/>
    </w:rPr>
  </w:style>
  <w:style w:type="paragraph" w:customStyle="1" w:styleId="6AB59D707AD84007BE05887FB43DAD64">
    <w:name w:val="6AB59D707AD84007BE05887FB43DAD64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F0E22779B31494ABF35CAA7D96102BD">
    <w:name w:val="6F0E22779B31494ABF35CAA7D96102BD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DB2638517B1422BB43978EA82A1C0C9">
    <w:name w:val="6DB2638517B1422BB43978EA82A1C0C9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5A68B39236B4872B8098D67BD47EA20">
    <w:name w:val="35A68B39236B4872B8098D67BD47EA20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BC964D4C1A6474986D92E5B23F3DD15">
    <w:name w:val="2BC964D4C1A6474986D92E5B23F3DD15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C1E5270FACA464493CFF80A71B24BB5">
    <w:name w:val="FC1E5270FACA464493CFF80A71B24BB5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1A704139FE04FEEB59952363BF9DD19">
    <w:name w:val="41A704139FE04FEEB59952363BF9DD19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961EE4A41C245458EDA69886B9909F3">
    <w:name w:val="F961EE4A41C245458EDA69886B9909F3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1EF6F155D0240CFB545A3AC1EE913A81">
    <w:name w:val="71EF6F155D0240CFB545A3AC1EE913A81"/>
    <w:rsid w:val="004003A0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04C41A47C0CA4BD68491709F3108497E1">
    <w:name w:val="04C41A47C0CA4BD68491709F3108497E1"/>
    <w:rsid w:val="004003A0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F346B832058443E5853D2FBC486EDFE21">
    <w:name w:val="F346B832058443E5853D2FBC486EDFE21"/>
    <w:rsid w:val="004003A0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04D20D218CFC4084ABC2D3B5DE868E401">
    <w:name w:val="04D20D218CFC4084ABC2D3B5DE868E401"/>
    <w:rsid w:val="004003A0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C5B609F424204576A0D36865E79F62351">
    <w:name w:val="C5B609F424204576A0D36865E79F62351"/>
    <w:rsid w:val="004003A0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82FD36EB3DD4E219ABE25CDAB315A7B">
    <w:name w:val="A82FD36EB3DD4E219ABE25CDAB315A7B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2ACC8EDD63442CB8EE813EE78A817CF">
    <w:name w:val="B2ACC8EDD63442CB8EE813EE78A817CF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A872B4C3C114AA8A342D097E0E8200A">
    <w:name w:val="5A872B4C3C114AA8A342D097E0E8200A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48CA7651F7E43AAA64FBD39096EC2D4">
    <w:name w:val="348CA7651F7E43AAA64FBD39096EC2D4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3A015F2022343BCB44F32EF62CA0E6E">
    <w:name w:val="E3A015F2022343BCB44F32EF62CA0E6E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2955BF0F18648B1A03C3F50439276E6">
    <w:name w:val="22955BF0F18648B1A03C3F50439276E6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D16D73AB96D47C088EDD75B7990E696">
    <w:name w:val="5D16D73AB96D47C088EDD75B7990E696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CA57139C5584115845C33E50111476B">
    <w:name w:val="4CA57139C5584115845C33E50111476B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CF368CEB4AF4CE48EF11E811F32A75D">
    <w:name w:val="ECF368CEB4AF4CE48EF11E811F32A75D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21E4D68F9D344759A6D9D17C9CE1A50">
    <w:name w:val="521E4D68F9D344759A6D9D17C9CE1A50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DADD48D6AB74484BB36D520E2A35572">
    <w:name w:val="FDADD48D6AB74484BB36D520E2A35572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D8942BE7997431F834DC3D4129EB7BC">
    <w:name w:val="BD8942BE7997431F834DC3D4129EB7BC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7D414205B6149D1A43DF1E33DB509DD">
    <w:name w:val="87D414205B6149D1A43DF1E33DB509DD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48FE14D43FD4F87AEE4DA2F3B85BC02">
    <w:name w:val="B48FE14D43FD4F87AEE4DA2F3B85BC02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63C39B064E74C77949CF0C0025E443E">
    <w:name w:val="063C39B064E74C77949CF0C0025E443E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AEF0B168ED74CC2BB1CEC8155F72045">
    <w:name w:val="5AEF0B168ED74CC2BB1CEC8155F72045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4A4114FAED244A1AFDCCE136F0069C1">
    <w:name w:val="24A4114FAED244A1AFDCCE136F0069C1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918EF61C9E64EE2B2EF4C18629A78F1">
    <w:name w:val="1918EF61C9E64EE2B2EF4C18629A78F1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05166FC802A4809AF218D5BAAE3710F">
    <w:name w:val="005166FC802A4809AF218D5BAAE3710F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2457E7CD0A046C086F4AFB73D0BF6F5">
    <w:name w:val="B2457E7CD0A046C086F4AFB73D0BF6F5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5EACA97363D419AACD22E0D77A2F63D">
    <w:name w:val="F5EACA97363D419AACD22E0D77A2F63D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2EF57C940C84DE4A81DF9700521F13C">
    <w:name w:val="A2EF57C940C84DE4A81DF9700521F13C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A63E1E48D41429FB85C4148515379ED">
    <w:name w:val="8A63E1E48D41429FB85C4148515379ED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593087F0B9749AA9BA4C0FB8C5C98A3">
    <w:name w:val="2593087F0B9749AA9BA4C0FB8C5C98A3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AD6F01414B44481A789DEC1B633FE36">
    <w:name w:val="FAD6F01414B44481A789DEC1B633FE36"/>
    <w:rsid w:val="004003A0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E5FDFF44AB459C858D4BE4333C6394">
    <w:name w:val="4FE5FDFF44AB459C858D4BE4333C6394"/>
    <w:rsid w:val="004003A0"/>
  </w:style>
  <w:style w:type="paragraph" w:customStyle="1" w:styleId="F5B800448757461890B84A28C4A1A032">
    <w:name w:val="F5B800448757461890B84A28C4A1A032"/>
    <w:rsid w:val="004003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2022-02-08T07:15:00Z</dcterms:created>
  <dcterms:modified xsi:type="dcterms:W3CDTF">2022-02-08T15:38:00Z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