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9BF8" w14:textId="13BA314A" w:rsidR="00806FF3" w:rsidRDefault="00024854" w:rsidP="00024854">
      <w:pPr>
        <w:jc w:val="center"/>
      </w:pPr>
      <w:r>
        <w:t>Return the form with deposit no later than December 1, 2022</w:t>
      </w:r>
    </w:p>
    <w:tbl>
      <w:tblPr>
        <w:tblStyle w:val="TableGrid"/>
        <w:tblW w:w="5291" w:type="pct"/>
        <w:tblLook w:val="04A0" w:firstRow="1" w:lastRow="0" w:firstColumn="1" w:lastColumn="0" w:noHBand="0" w:noVBand="1"/>
      </w:tblPr>
      <w:tblGrid>
        <w:gridCol w:w="2875"/>
        <w:gridCol w:w="7019"/>
      </w:tblGrid>
      <w:tr w:rsidR="00F913C8" w:rsidRPr="00846B76" w14:paraId="5626F865" w14:textId="77777777" w:rsidTr="00F913C8">
        <w:tc>
          <w:tcPr>
            <w:tcW w:w="5000" w:type="pct"/>
            <w:gridSpan w:val="2"/>
            <w:shd w:val="clear" w:color="auto" w:fill="00C057"/>
            <w:vAlign w:val="bottom"/>
          </w:tcPr>
          <w:p w14:paraId="6769852D" w14:textId="3115D270" w:rsidR="00F913C8" w:rsidRPr="00B27B65" w:rsidRDefault="00F913C8" w:rsidP="005D6CC7">
            <w:pPr>
              <w:spacing w:before="120"/>
              <w:rPr>
                <w:b/>
                <w:bCs/>
              </w:rPr>
            </w:pPr>
            <w:r w:rsidRPr="00B27B65">
              <w:rPr>
                <w:b/>
                <w:bCs/>
              </w:rPr>
              <w:t>Skaters Information:</w:t>
            </w:r>
          </w:p>
        </w:tc>
      </w:tr>
      <w:tr w:rsidR="00650259" w:rsidRPr="00846B76" w14:paraId="0B46F2AA" w14:textId="77777777" w:rsidTr="00F913C8">
        <w:tc>
          <w:tcPr>
            <w:tcW w:w="1453" w:type="pct"/>
            <w:vAlign w:val="bottom"/>
          </w:tcPr>
          <w:p w14:paraId="76D12FF0" w14:textId="3852D5E6" w:rsidR="00B075A0" w:rsidRPr="00846B76" w:rsidRDefault="00024854" w:rsidP="005D6CC7">
            <w:r>
              <w:t>Skater</w:t>
            </w:r>
            <w:r w:rsidR="00B075A0">
              <w:t xml:space="preserve"> First and Last</w:t>
            </w:r>
            <w:r>
              <w:t xml:space="preserve"> Name</w:t>
            </w:r>
            <w:r w:rsidR="00B075A0">
              <w:t xml:space="preserve"> </w:t>
            </w:r>
          </w:p>
        </w:tc>
        <w:tc>
          <w:tcPr>
            <w:tcW w:w="3547" w:type="pct"/>
            <w:vAlign w:val="bottom"/>
          </w:tcPr>
          <w:p w14:paraId="522908E4" w14:textId="77777777" w:rsidR="00650259" w:rsidRPr="00846B76" w:rsidRDefault="00650259" w:rsidP="005D6CC7">
            <w:pPr>
              <w:spacing w:before="120"/>
            </w:pPr>
          </w:p>
        </w:tc>
      </w:tr>
      <w:tr w:rsidR="00B075A0" w:rsidRPr="00846B76" w14:paraId="2625E5E4" w14:textId="77777777" w:rsidTr="00F913C8">
        <w:tc>
          <w:tcPr>
            <w:tcW w:w="1453" w:type="pct"/>
            <w:vAlign w:val="bottom"/>
          </w:tcPr>
          <w:p w14:paraId="00B28FBE" w14:textId="0A55DD64" w:rsidR="00B075A0" w:rsidRDefault="00B075A0" w:rsidP="005D6CC7">
            <w:r>
              <w:t>Age / M/F</w:t>
            </w:r>
          </w:p>
        </w:tc>
        <w:tc>
          <w:tcPr>
            <w:tcW w:w="3547" w:type="pct"/>
            <w:vAlign w:val="bottom"/>
          </w:tcPr>
          <w:p w14:paraId="5D411DED" w14:textId="77777777" w:rsidR="00B075A0" w:rsidRPr="00846B76" w:rsidRDefault="00B075A0" w:rsidP="005D6CC7">
            <w:pPr>
              <w:spacing w:before="120"/>
            </w:pPr>
          </w:p>
        </w:tc>
      </w:tr>
      <w:tr w:rsidR="00650259" w:rsidRPr="00846B76" w14:paraId="143F832A" w14:textId="77777777" w:rsidTr="00F913C8">
        <w:trPr>
          <w:trHeight w:val="845"/>
        </w:trPr>
        <w:tc>
          <w:tcPr>
            <w:tcW w:w="1453" w:type="pct"/>
            <w:vAlign w:val="bottom"/>
          </w:tcPr>
          <w:p w14:paraId="3BD82373" w14:textId="27D89EEC" w:rsidR="00B075A0" w:rsidRPr="00846B76" w:rsidRDefault="00B075A0" w:rsidP="005D6CC7">
            <w:r>
              <w:t>Skater Address</w:t>
            </w:r>
          </w:p>
        </w:tc>
        <w:tc>
          <w:tcPr>
            <w:tcW w:w="3547" w:type="pct"/>
            <w:vAlign w:val="bottom"/>
          </w:tcPr>
          <w:p w14:paraId="6DD4B563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155E214E" w14:textId="77777777" w:rsidTr="00F913C8">
        <w:tc>
          <w:tcPr>
            <w:tcW w:w="1453" w:type="pct"/>
            <w:vAlign w:val="bottom"/>
          </w:tcPr>
          <w:p w14:paraId="6397A0D2" w14:textId="4695686B" w:rsidR="00650259" w:rsidRPr="00846B76" w:rsidRDefault="00B075A0" w:rsidP="005D6CC7">
            <w:r>
              <w:t>Parent / Guardian</w:t>
            </w:r>
          </w:p>
        </w:tc>
        <w:tc>
          <w:tcPr>
            <w:tcW w:w="3547" w:type="pct"/>
            <w:vAlign w:val="bottom"/>
          </w:tcPr>
          <w:p w14:paraId="4B018BD4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F8E5235" w14:textId="77777777" w:rsidTr="00F913C8">
        <w:tc>
          <w:tcPr>
            <w:tcW w:w="1453" w:type="pct"/>
            <w:vAlign w:val="bottom"/>
          </w:tcPr>
          <w:p w14:paraId="57306648" w14:textId="778AC83C" w:rsidR="00650259" w:rsidRDefault="00B075A0" w:rsidP="005D6CC7">
            <w:r>
              <w:t>Phone Number</w:t>
            </w:r>
          </w:p>
        </w:tc>
        <w:tc>
          <w:tcPr>
            <w:tcW w:w="3547" w:type="pct"/>
            <w:vAlign w:val="bottom"/>
          </w:tcPr>
          <w:p w14:paraId="76D0B3CA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B543D85" w14:textId="77777777" w:rsidTr="00F913C8">
        <w:tc>
          <w:tcPr>
            <w:tcW w:w="1453" w:type="pct"/>
            <w:vAlign w:val="bottom"/>
          </w:tcPr>
          <w:p w14:paraId="51F47E9D" w14:textId="1BDE0B0D" w:rsidR="00650259" w:rsidRPr="00846B76" w:rsidRDefault="00B075A0" w:rsidP="005D6CC7">
            <w:r>
              <w:t>Email</w:t>
            </w:r>
          </w:p>
        </w:tc>
        <w:tc>
          <w:tcPr>
            <w:tcW w:w="3547" w:type="pct"/>
            <w:vAlign w:val="bottom"/>
          </w:tcPr>
          <w:p w14:paraId="2BAA3231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70C1344A" w14:textId="77777777" w:rsidTr="00F913C8">
        <w:tc>
          <w:tcPr>
            <w:tcW w:w="1453" w:type="pct"/>
            <w:vAlign w:val="bottom"/>
          </w:tcPr>
          <w:p w14:paraId="29C8E83E" w14:textId="10A491D0" w:rsidR="00650259" w:rsidRPr="00846B76" w:rsidRDefault="00B075A0" w:rsidP="005D6CC7">
            <w:r>
              <w:t>Current Skate Level</w:t>
            </w:r>
          </w:p>
        </w:tc>
        <w:tc>
          <w:tcPr>
            <w:tcW w:w="3547" w:type="pct"/>
            <w:vAlign w:val="bottom"/>
          </w:tcPr>
          <w:p w14:paraId="1B824C98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07265D0B" w14:textId="77777777" w:rsidTr="00F913C8">
        <w:tc>
          <w:tcPr>
            <w:tcW w:w="1453" w:type="pct"/>
            <w:vAlign w:val="bottom"/>
          </w:tcPr>
          <w:p w14:paraId="43D06580" w14:textId="18EF9EED" w:rsidR="00650259" w:rsidRDefault="00B075A0" w:rsidP="005D6CC7">
            <w:r>
              <w:t>Show Deposit</w:t>
            </w:r>
            <w:r w:rsidR="00D8022E">
              <w:t xml:space="preserve"> $50</w:t>
            </w:r>
          </w:p>
          <w:p w14:paraId="05207978" w14:textId="77777777" w:rsidR="00B075A0" w:rsidRDefault="00B075A0" w:rsidP="005D6CC7">
            <w:r>
              <w:t>(Cash / Check)</w:t>
            </w:r>
          </w:p>
          <w:p w14:paraId="3EFFE941" w14:textId="54BCA026" w:rsidR="00D8022E" w:rsidRPr="00D8022E" w:rsidRDefault="00D8022E" w:rsidP="005D6CC7">
            <w:pPr>
              <w:rPr>
                <w:sz w:val="20"/>
                <w:szCs w:val="20"/>
              </w:rPr>
            </w:pPr>
            <w:r w:rsidRPr="00D8022E">
              <w:rPr>
                <w:sz w:val="20"/>
                <w:szCs w:val="20"/>
              </w:rPr>
              <w:t>Check payable to TFSC</w:t>
            </w:r>
          </w:p>
        </w:tc>
        <w:tc>
          <w:tcPr>
            <w:tcW w:w="3547" w:type="pct"/>
            <w:vAlign w:val="bottom"/>
          </w:tcPr>
          <w:p w14:paraId="7AA42B84" w14:textId="77777777" w:rsidR="00650259" w:rsidRPr="00846B76" w:rsidRDefault="00650259" w:rsidP="005D6CC7">
            <w:pPr>
              <w:spacing w:before="120"/>
            </w:pPr>
          </w:p>
        </w:tc>
      </w:tr>
    </w:tbl>
    <w:p w14:paraId="30A7CB12" w14:textId="77777777" w:rsidR="00806FF3" w:rsidRDefault="00806FF3" w:rsidP="0073326A">
      <w:pPr>
        <w:spacing w:after="0"/>
      </w:pPr>
    </w:p>
    <w:tbl>
      <w:tblPr>
        <w:tblStyle w:val="TableGrid"/>
        <w:tblW w:w="5291" w:type="pct"/>
        <w:tblLook w:val="04A0" w:firstRow="1" w:lastRow="0" w:firstColumn="1" w:lastColumn="0" w:noHBand="0" w:noVBand="1"/>
      </w:tblPr>
      <w:tblGrid>
        <w:gridCol w:w="1975"/>
        <w:gridCol w:w="7919"/>
      </w:tblGrid>
      <w:tr w:rsidR="00F913C8" w:rsidRPr="00846B76" w14:paraId="2C35924D" w14:textId="77777777" w:rsidTr="00F913C8">
        <w:trPr>
          <w:trHeight w:val="413"/>
        </w:trPr>
        <w:tc>
          <w:tcPr>
            <w:tcW w:w="5000" w:type="pct"/>
            <w:gridSpan w:val="2"/>
            <w:shd w:val="clear" w:color="auto" w:fill="00B050"/>
            <w:vAlign w:val="bottom"/>
          </w:tcPr>
          <w:p w14:paraId="44ED9F07" w14:textId="2D36E662" w:rsidR="00F913C8" w:rsidRPr="00B27B65" w:rsidRDefault="00F913C8" w:rsidP="00F913C8">
            <w:pPr>
              <w:spacing w:before="240"/>
              <w:rPr>
                <w:b/>
                <w:bCs/>
              </w:rPr>
            </w:pPr>
            <w:r w:rsidRPr="00B27B65">
              <w:rPr>
                <w:b/>
                <w:bCs/>
              </w:rPr>
              <w:t>Measurements:</w:t>
            </w:r>
          </w:p>
        </w:tc>
      </w:tr>
      <w:tr w:rsidR="00F913C8" w:rsidRPr="00846B76" w14:paraId="3490BEA3" w14:textId="77777777" w:rsidTr="00F913C8">
        <w:tc>
          <w:tcPr>
            <w:tcW w:w="998" w:type="pct"/>
          </w:tcPr>
          <w:p w14:paraId="1E3A6D11" w14:textId="5A58E31E" w:rsidR="00F913C8" w:rsidRPr="00846B76" w:rsidRDefault="00F913C8" w:rsidP="00806FF3">
            <w:pPr>
              <w:spacing w:before="120"/>
            </w:pPr>
            <w:r>
              <w:t>Girth</w:t>
            </w:r>
          </w:p>
        </w:tc>
        <w:tc>
          <w:tcPr>
            <w:tcW w:w="4002" w:type="pct"/>
          </w:tcPr>
          <w:p w14:paraId="4276D787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26019E3D" w14:textId="77777777" w:rsidTr="00F913C8">
        <w:tc>
          <w:tcPr>
            <w:tcW w:w="998" w:type="pct"/>
          </w:tcPr>
          <w:p w14:paraId="2FEE3BD2" w14:textId="319DF31B" w:rsidR="00F913C8" w:rsidRPr="00846B76" w:rsidRDefault="00F913C8" w:rsidP="00806FF3">
            <w:pPr>
              <w:spacing w:before="120"/>
            </w:pPr>
            <w:r>
              <w:t>Bust / Chest</w:t>
            </w:r>
          </w:p>
        </w:tc>
        <w:tc>
          <w:tcPr>
            <w:tcW w:w="4002" w:type="pct"/>
          </w:tcPr>
          <w:p w14:paraId="6179C180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272E753E" w14:textId="77777777" w:rsidTr="00F913C8">
        <w:tc>
          <w:tcPr>
            <w:tcW w:w="998" w:type="pct"/>
          </w:tcPr>
          <w:p w14:paraId="27205A43" w14:textId="3062B8D8" w:rsidR="00F913C8" w:rsidRPr="00846B76" w:rsidRDefault="00F913C8" w:rsidP="00806FF3">
            <w:pPr>
              <w:spacing w:before="120"/>
            </w:pPr>
            <w:r>
              <w:t>Waist</w:t>
            </w:r>
          </w:p>
        </w:tc>
        <w:tc>
          <w:tcPr>
            <w:tcW w:w="4002" w:type="pct"/>
          </w:tcPr>
          <w:p w14:paraId="1F33767D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707E9166" w14:textId="77777777" w:rsidTr="00F913C8">
        <w:tc>
          <w:tcPr>
            <w:tcW w:w="998" w:type="pct"/>
          </w:tcPr>
          <w:p w14:paraId="3C5494BB" w14:textId="724AF4DD" w:rsidR="00F913C8" w:rsidRPr="00846B76" w:rsidRDefault="00F913C8" w:rsidP="00806FF3">
            <w:pPr>
              <w:spacing w:before="120"/>
            </w:pPr>
            <w:r>
              <w:t>Hips</w:t>
            </w:r>
          </w:p>
        </w:tc>
        <w:tc>
          <w:tcPr>
            <w:tcW w:w="4002" w:type="pct"/>
          </w:tcPr>
          <w:p w14:paraId="13DA8F2C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5617E5FF" w14:textId="77777777" w:rsidTr="00F913C8">
        <w:tc>
          <w:tcPr>
            <w:tcW w:w="998" w:type="pct"/>
          </w:tcPr>
          <w:p w14:paraId="429CF6B5" w14:textId="0573A7A4" w:rsidR="00F913C8" w:rsidRPr="00846B76" w:rsidRDefault="00F913C8" w:rsidP="00806FF3">
            <w:pPr>
              <w:spacing w:before="120"/>
            </w:pPr>
            <w:r>
              <w:t>Inseam</w:t>
            </w:r>
          </w:p>
        </w:tc>
        <w:tc>
          <w:tcPr>
            <w:tcW w:w="4002" w:type="pct"/>
          </w:tcPr>
          <w:p w14:paraId="1AB152F3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31446C63" w14:textId="77777777" w:rsidTr="00F913C8">
        <w:tc>
          <w:tcPr>
            <w:tcW w:w="998" w:type="pct"/>
          </w:tcPr>
          <w:p w14:paraId="6DDF44FF" w14:textId="22A74E68" w:rsidR="00F913C8" w:rsidRPr="00846B76" w:rsidRDefault="00F913C8" w:rsidP="00806FF3">
            <w:pPr>
              <w:spacing w:before="120"/>
            </w:pPr>
            <w:r>
              <w:t>Height</w:t>
            </w:r>
          </w:p>
        </w:tc>
        <w:tc>
          <w:tcPr>
            <w:tcW w:w="4002" w:type="pct"/>
          </w:tcPr>
          <w:p w14:paraId="2966D0EA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19BC34B5" w14:textId="77777777" w:rsidTr="00F913C8">
        <w:tc>
          <w:tcPr>
            <w:tcW w:w="998" w:type="pct"/>
            <w:vAlign w:val="bottom"/>
          </w:tcPr>
          <w:p w14:paraId="28FECD89" w14:textId="26EF132C" w:rsidR="00F913C8" w:rsidRPr="00846B76" w:rsidRDefault="00F913C8" w:rsidP="00B27B65">
            <w:r>
              <w:t>T-Shirt Size</w:t>
            </w:r>
          </w:p>
        </w:tc>
        <w:tc>
          <w:tcPr>
            <w:tcW w:w="4002" w:type="pct"/>
          </w:tcPr>
          <w:p w14:paraId="521FC3C1" w14:textId="77777777" w:rsidR="00F913C8" w:rsidRPr="00846B76" w:rsidRDefault="00F913C8" w:rsidP="00806FF3">
            <w:pPr>
              <w:spacing w:before="120"/>
            </w:pPr>
          </w:p>
        </w:tc>
      </w:tr>
    </w:tbl>
    <w:p w14:paraId="643ED2CD" w14:textId="313ED579" w:rsidR="00806FF3" w:rsidRDefault="00806FF3" w:rsidP="0073326A">
      <w:pPr>
        <w:spacing w:after="0"/>
        <w:rPr>
          <w:sz w:val="22"/>
        </w:rPr>
      </w:pPr>
    </w:p>
    <w:p w14:paraId="290AC634" w14:textId="42A132C8" w:rsidR="00B27B65" w:rsidRDefault="00B27B65" w:rsidP="0073326A">
      <w:pPr>
        <w:spacing w:after="0"/>
        <w:rPr>
          <w:sz w:val="22"/>
        </w:rPr>
      </w:pPr>
      <w:r>
        <w:t xml:space="preserve">Please note: The Committee will size items ordered according to measurements taken. However, your costume may not fit precisely, please add a special note by measurement you are concerned with. Should you need to exchange for a different size contact the show committee for returns or exchanges. </w:t>
      </w:r>
    </w:p>
    <w:p w14:paraId="695C04D6" w14:textId="0A32796F" w:rsidR="00B27B65" w:rsidRDefault="00B27B65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-215"/>
        <w:tblW w:w="5291" w:type="pct"/>
        <w:tblLook w:val="04A0" w:firstRow="1" w:lastRow="0" w:firstColumn="1" w:lastColumn="0" w:noHBand="0" w:noVBand="1"/>
      </w:tblPr>
      <w:tblGrid>
        <w:gridCol w:w="2154"/>
        <w:gridCol w:w="1892"/>
        <w:gridCol w:w="1169"/>
        <w:gridCol w:w="1799"/>
        <w:gridCol w:w="1441"/>
        <w:gridCol w:w="1439"/>
      </w:tblGrid>
      <w:tr w:rsidR="00EB4991" w:rsidRPr="00846B76" w14:paraId="55E9C341" w14:textId="77777777" w:rsidTr="00EB4991">
        <w:trPr>
          <w:trHeight w:val="413"/>
        </w:trPr>
        <w:tc>
          <w:tcPr>
            <w:tcW w:w="5000" w:type="pct"/>
            <w:gridSpan w:val="6"/>
            <w:shd w:val="clear" w:color="auto" w:fill="00B050"/>
            <w:vAlign w:val="bottom"/>
          </w:tcPr>
          <w:p w14:paraId="3D2F2D4D" w14:textId="61CCFF78" w:rsidR="00EB4991" w:rsidRPr="00B27B65" w:rsidRDefault="00EB4991" w:rsidP="00EB4991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Solo / Feature</w:t>
            </w:r>
            <w:r w:rsidR="000D6548">
              <w:rPr>
                <w:b/>
                <w:bCs/>
              </w:rPr>
              <w:t>: (Space is limited)</w:t>
            </w:r>
          </w:p>
        </w:tc>
      </w:tr>
      <w:tr w:rsidR="00EB4991" w:rsidRPr="00846B76" w14:paraId="1A535D1A" w14:textId="77777777" w:rsidTr="00EB4991">
        <w:tc>
          <w:tcPr>
            <w:tcW w:w="1089" w:type="pct"/>
          </w:tcPr>
          <w:p w14:paraId="03F47E1E" w14:textId="77777777" w:rsidR="00EB4991" w:rsidRPr="00846B76" w:rsidRDefault="00EB4991" w:rsidP="00EB4991">
            <w:pPr>
              <w:spacing w:before="120"/>
            </w:pPr>
            <w:r>
              <w:t>Solo / Duet / Feature</w:t>
            </w:r>
          </w:p>
        </w:tc>
        <w:tc>
          <w:tcPr>
            <w:tcW w:w="3911" w:type="pct"/>
            <w:gridSpan w:val="5"/>
          </w:tcPr>
          <w:p w14:paraId="5596EEC8" w14:textId="77777777" w:rsidR="00EB4991" w:rsidRPr="00846B76" w:rsidRDefault="00EB4991" w:rsidP="00EB4991">
            <w:pPr>
              <w:spacing w:before="120"/>
            </w:pPr>
          </w:p>
        </w:tc>
      </w:tr>
      <w:tr w:rsidR="00EB4991" w:rsidRPr="00846B76" w14:paraId="2A1805D8" w14:textId="77777777" w:rsidTr="00EB4991">
        <w:tc>
          <w:tcPr>
            <w:tcW w:w="1089" w:type="pct"/>
          </w:tcPr>
          <w:p w14:paraId="0B277E3F" w14:textId="77777777" w:rsidR="00EB4991" w:rsidRPr="00846B76" w:rsidRDefault="00EB4991" w:rsidP="00EB4991">
            <w:pPr>
              <w:spacing w:before="120"/>
            </w:pPr>
            <w:r>
              <w:t>Highest Move Test Passed</w:t>
            </w:r>
          </w:p>
        </w:tc>
        <w:tc>
          <w:tcPr>
            <w:tcW w:w="3911" w:type="pct"/>
            <w:gridSpan w:val="5"/>
          </w:tcPr>
          <w:p w14:paraId="0522FB86" w14:textId="77777777" w:rsidR="00EB4991" w:rsidRPr="00846B76" w:rsidRDefault="00EB4991" w:rsidP="00EB4991">
            <w:pPr>
              <w:spacing w:before="120"/>
            </w:pPr>
          </w:p>
        </w:tc>
      </w:tr>
      <w:tr w:rsidR="00EB4991" w:rsidRPr="00846B76" w14:paraId="7E21B732" w14:textId="77777777" w:rsidTr="00EB4991">
        <w:tc>
          <w:tcPr>
            <w:tcW w:w="1089" w:type="pct"/>
          </w:tcPr>
          <w:p w14:paraId="76A4F1DA" w14:textId="77777777" w:rsidR="00EB4991" w:rsidRPr="00846B76" w:rsidRDefault="00EB4991" w:rsidP="00EB4991">
            <w:pPr>
              <w:spacing w:before="120"/>
            </w:pPr>
            <w:r>
              <w:t>Highest Free Skate Test Passed</w:t>
            </w:r>
          </w:p>
        </w:tc>
        <w:tc>
          <w:tcPr>
            <w:tcW w:w="3911" w:type="pct"/>
            <w:gridSpan w:val="5"/>
          </w:tcPr>
          <w:p w14:paraId="30DF35DA" w14:textId="77777777" w:rsidR="00EB4991" w:rsidRPr="00846B76" w:rsidRDefault="00EB4991" w:rsidP="00EB4991">
            <w:pPr>
              <w:spacing w:before="120"/>
            </w:pPr>
          </w:p>
        </w:tc>
      </w:tr>
      <w:tr w:rsidR="00EB4991" w:rsidRPr="00846B76" w14:paraId="47F219B4" w14:textId="77777777" w:rsidTr="00EB4991">
        <w:tc>
          <w:tcPr>
            <w:tcW w:w="1089" w:type="pct"/>
          </w:tcPr>
          <w:p w14:paraId="6E7DF28C" w14:textId="77777777" w:rsidR="00EB4991" w:rsidRPr="00846B76" w:rsidRDefault="00EB4991" w:rsidP="00EB4991">
            <w:pPr>
              <w:spacing w:before="120"/>
            </w:pPr>
            <w:r>
              <w:t>Highest Dance Test Passed</w:t>
            </w:r>
          </w:p>
        </w:tc>
        <w:tc>
          <w:tcPr>
            <w:tcW w:w="3911" w:type="pct"/>
            <w:gridSpan w:val="5"/>
          </w:tcPr>
          <w:p w14:paraId="70CEC896" w14:textId="77777777" w:rsidR="00EB4991" w:rsidRPr="00846B76" w:rsidRDefault="00EB4991" w:rsidP="00EB4991">
            <w:pPr>
              <w:spacing w:before="120"/>
            </w:pPr>
          </w:p>
        </w:tc>
      </w:tr>
      <w:tr w:rsidR="003E3EE7" w:rsidRPr="00846B76" w14:paraId="1E9AAFB1" w14:textId="77777777" w:rsidTr="00EB4991">
        <w:tc>
          <w:tcPr>
            <w:tcW w:w="1089" w:type="pct"/>
          </w:tcPr>
          <w:p w14:paraId="20A3A6F5" w14:textId="061DDF5E" w:rsidR="003E3EE7" w:rsidRDefault="003E3EE7" w:rsidP="00EB4991">
            <w:pPr>
              <w:spacing w:before="120"/>
            </w:pPr>
            <w:r>
              <w:t># Years in Club</w:t>
            </w:r>
          </w:p>
        </w:tc>
        <w:tc>
          <w:tcPr>
            <w:tcW w:w="3911" w:type="pct"/>
            <w:gridSpan w:val="5"/>
          </w:tcPr>
          <w:p w14:paraId="4148BD80" w14:textId="77777777" w:rsidR="003E3EE7" w:rsidRPr="00846B76" w:rsidRDefault="003E3EE7" w:rsidP="00EB4991">
            <w:pPr>
              <w:spacing w:before="120"/>
            </w:pPr>
          </w:p>
        </w:tc>
      </w:tr>
      <w:tr w:rsidR="00EB4991" w:rsidRPr="00846B76" w14:paraId="425E719F" w14:textId="77777777" w:rsidTr="00EB4991">
        <w:tc>
          <w:tcPr>
            <w:tcW w:w="5000" w:type="pct"/>
            <w:gridSpan w:val="6"/>
          </w:tcPr>
          <w:p w14:paraId="2DD0E7EE" w14:textId="77777777" w:rsidR="00EB4991" w:rsidRPr="00846B76" w:rsidRDefault="00EB4991" w:rsidP="00EB4991">
            <w:pPr>
              <w:spacing w:before="120"/>
            </w:pPr>
            <w:r>
              <w:t>Space is limited for solos, if you are not selected for a solo, would you prefer a feature? If yes please indicate preference, 1</w:t>
            </w:r>
            <w:r w:rsidRPr="00006F88">
              <w:rPr>
                <w:vertAlign w:val="superscript"/>
              </w:rPr>
              <w:t>st</w:t>
            </w:r>
            <w:r>
              <w:t>, 2</w:t>
            </w:r>
            <w:r w:rsidRPr="00006F88">
              <w:rPr>
                <w:vertAlign w:val="superscript"/>
              </w:rPr>
              <w:t>nd</w:t>
            </w:r>
            <w:r>
              <w:t>, 3</w:t>
            </w:r>
            <w:r w:rsidRPr="00006F88">
              <w:rPr>
                <w:vertAlign w:val="superscript"/>
              </w:rPr>
              <w:t>rd</w:t>
            </w:r>
            <w:r>
              <w:t xml:space="preserve">. </w:t>
            </w:r>
          </w:p>
        </w:tc>
      </w:tr>
      <w:tr w:rsidR="00EB4991" w:rsidRPr="00846B76" w14:paraId="026E0258" w14:textId="77777777" w:rsidTr="00EB4991">
        <w:tc>
          <w:tcPr>
            <w:tcW w:w="1089" w:type="pct"/>
          </w:tcPr>
          <w:p w14:paraId="3C39CAA3" w14:textId="77777777" w:rsidR="00EB4991" w:rsidRPr="00846B76" w:rsidRDefault="00EB4991" w:rsidP="00EB4991">
            <w:pPr>
              <w:spacing w:before="120"/>
            </w:pPr>
            <w:r>
              <w:t>Solo</w:t>
            </w:r>
          </w:p>
        </w:tc>
        <w:tc>
          <w:tcPr>
            <w:tcW w:w="956" w:type="pct"/>
          </w:tcPr>
          <w:p w14:paraId="101F9BF2" w14:textId="77777777" w:rsidR="00EB4991" w:rsidRPr="00846B76" w:rsidRDefault="00EB4991" w:rsidP="00EB4991">
            <w:pPr>
              <w:spacing w:before="120"/>
            </w:pPr>
          </w:p>
        </w:tc>
        <w:tc>
          <w:tcPr>
            <w:tcW w:w="591" w:type="pct"/>
          </w:tcPr>
          <w:p w14:paraId="27AE4664" w14:textId="77777777" w:rsidR="00EB4991" w:rsidRPr="00846B76" w:rsidRDefault="00EB4991" w:rsidP="00EB4991">
            <w:pPr>
              <w:spacing w:before="120"/>
            </w:pPr>
            <w:r>
              <w:t>Duet</w:t>
            </w:r>
          </w:p>
        </w:tc>
        <w:tc>
          <w:tcPr>
            <w:tcW w:w="909" w:type="pct"/>
          </w:tcPr>
          <w:p w14:paraId="63CF3C00" w14:textId="77777777" w:rsidR="00EB4991" w:rsidRPr="00846B76" w:rsidRDefault="00EB4991" w:rsidP="00EB4991">
            <w:pPr>
              <w:spacing w:before="120"/>
            </w:pPr>
          </w:p>
        </w:tc>
        <w:tc>
          <w:tcPr>
            <w:tcW w:w="728" w:type="pct"/>
          </w:tcPr>
          <w:p w14:paraId="203DA564" w14:textId="77777777" w:rsidR="00EB4991" w:rsidRPr="00846B76" w:rsidRDefault="00EB4991" w:rsidP="00EB4991">
            <w:pPr>
              <w:spacing w:before="120"/>
            </w:pPr>
            <w:r>
              <w:t>Feature</w:t>
            </w:r>
          </w:p>
        </w:tc>
        <w:tc>
          <w:tcPr>
            <w:tcW w:w="727" w:type="pct"/>
          </w:tcPr>
          <w:p w14:paraId="77FEBB8D" w14:textId="77777777" w:rsidR="00EB4991" w:rsidRPr="00846B76" w:rsidRDefault="00EB4991" w:rsidP="00EB4991">
            <w:pPr>
              <w:spacing w:before="120"/>
            </w:pPr>
          </w:p>
        </w:tc>
      </w:tr>
    </w:tbl>
    <w:p w14:paraId="4D695C2F" w14:textId="483F56D8" w:rsidR="00B27B65" w:rsidRDefault="00B27B65" w:rsidP="0073326A">
      <w:pPr>
        <w:spacing w:after="0"/>
        <w:rPr>
          <w:sz w:val="22"/>
        </w:rPr>
      </w:pPr>
    </w:p>
    <w:p w14:paraId="40F3848B" w14:textId="2DE2CB5B" w:rsidR="009F76EE" w:rsidRDefault="009F76EE" w:rsidP="0073326A">
      <w:pPr>
        <w:spacing w:after="0"/>
        <w:rPr>
          <w:sz w:val="22"/>
        </w:rPr>
      </w:pPr>
    </w:p>
    <w:p w14:paraId="70A03287" w14:textId="52D4B913" w:rsidR="00501EA6" w:rsidRDefault="004F2C3A" w:rsidP="0073326A">
      <w:pPr>
        <w:spacing w:after="0"/>
        <w:rPr>
          <w:sz w:val="22"/>
        </w:rPr>
      </w:pPr>
      <w:r>
        <w:rPr>
          <w:sz w:val="22"/>
        </w:rPr>
        <w:t>The participant(s) agrees that the Timberline</w:t>
      </w:r>
      <w:r w:rsidR="001E09CE">
        <w:rPr>
          <w:sz w:val="22"/>
        </w:rPr>
        <w:t xml:space="preserve"> Figure Skating club, it’s instructors, coaches, and Board of Directors will not be held </w:t>
      </w:r>
      <w:r w:rsidR="00B04437">
        <w:rPr>
          <w:sz w:val="22"/>
        </w:rPr>
        <w:t xml:space="preserve">responsible for any accidents or losses however </w:t>
      </w:r>
      <w:r w:rsidR="000430C9">
        <w:rPr>
          <w:sz w:val="22"/>
        </w:rPr>
        <w:t>caused and</w:t>
      </w:r>
      <w:r w:rsidR="00B04437">
        <w:rPr>
          <w:sz w:val="22"/>
        </w:rPr>
        <w:t xml:space="preserve"> agree to release all parties </w:t>
      </w:r>
      <w:r w:rsidR="00D1376C">
        <w:rPr>
          <w:sz w:val="22"/>
        </w:rPr>
        <w:t xml:space="preserve">involved from claim or damage which may arise as a result of or by reason of such accident or loss. </w:t>
      </w:r>
    </w:p>
    <w:p w14:paraId="35C9885A" w14:textId="0F80BD6A" w:rsidR="00D1376C" w:rsidRDefault="00D1376C" w:rsidP="0073326A">
      <w:pPr>
        <w:spacing w:after="0"/>
        <w:rPr>
          <w:sz w:val="22"/>
        </w:rPr>
      </w:pPr>
    </w:p>
    <w:p w14:paraId="58EF4161" w14:textId="3F21C448" w:rsidR="00D1376C" w:rsidRDefault="00D1376C" w:rsidP="0073326A">
      <w:pPr>
        <w:spacing w:after="0"/>
        <w:rPr>
          <w:sz w:val="22"/>
        </w:rPr>
      </w:pPr>
      <w:r>
        <w:rPr>
          <w:sz w:val="22"/>
        </w:rPr>
        <w:t>Signature of par</w:t>
      </w:r>
      <w:r w:rsidR="000430C9">
        <w:rPr>
          <w:sz w:val="22"/>
        </w:rPr>
        <w:t>ent / Guardian___________________________________ Date ____________________</w:t>
      </w:r>
    </w:p>
    <w:p w14:paraId="0D73E69C" w14:textId="3262AA17" w:rsidR="000430C9" w:rsidRDefault="000430C9" w:rsidP="0073326A">
      <w:pPr>
        <w:spacing w:after="0"/>
        <w:rPr>
          <w:sz w:val="22"/>
        </w:rPr>
      </w:pPr>
    </w:p>
    <w:p w14:paraId="0E240FC5" w14:textId="187DC31F" w:rsidR="000430C9" w:rsidRDefault="000430C9" w:rsidP="0073326A">
      <w:pPr>
        <w:spacing w:after="0"/>
        <w:rPr>
          <w:sz w:val="22"/>
        </w:rPr>
      </w:pPr>
    </w:p>
    <w:p w14:paraId="2BB34BD6" w14:textId="187126D6" w:rsidR="000430C9" w:rsidRDefault="000430C9" w:rsidP="0073326A">
      <w:pPr>
        <w:spacing w:after="0"/>
        <w:rPr>
          <w:sz w:val="22"/>
        </w:rPr>
      </w:pPr>
    </w:p>
    <w:p w14:paraId="47EBAE44" w14:textId="37894E54" w:rsidR="000430C9" w:rsidRDefault="000430C9" w:rsidP="0073326A">
      <w:pPr>
        <w:spacing w:after="0"/>
        <w:rPr>
          <w:sz w:val="22"/>
        </w:rPr>
      </w:pPr>
    </w:p>
    <w:p w14:paraId="298ECE60" w14:textId="77777777" w:rsidR="000430C9" w:rsidRDefault="000430C9" w:rsidP="0073326A">
      <w:pPr>
        <w:spacing w:after="0"/>
        <w:rPr>
          <w:sz w:val="22"/>
        </w:rPr>
      </w:pPr>
    </w:p>
    <w:p w14:paraId="197C9778" w14:textId="3D25F4C7" w:rsidR="00B27B65" w:rsidRDefault="00B27B65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-61"/>
        <w:tblW w:w="5297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190"/>
        <w:gridCol w:w="1411"/>
        <w:gridCol w:w="1135"/>
        <w:gridCol w:w="1939"/>
        <w:gridCol w:w="895"/>
        <w:gridCol w:w="2343"/>
      </w:tblGrid>
      <w:tr w:rsidR="00EB4991" w:rsidRPr="00846B76" w14:paraId="08320FD0" w14:textId="77777777" w:rsidTr="00EB4991">
        <w:tc>
          <w:tcPr>
            <w:tcW w:w="5000" w:type="pct"/>
            <w:gridSpan w:val="7"/>
            <w:shd w:val="clear" w:color="auto" w:fill="00B050"/>
            <w:vAlign w:val="center"/>
          </w:tcPr>
          <w:p w14:paraId="01C54699" w14:textId="77777777" w:rsidR="00EB4991" w:rsidRPr="005D6CC7" w:rsidRDefault="00EB4991" w:rsidP="00EB4991">
            <w:pPr>
              <w:pStyle w:val="Heading1"/>
              <w:outlineLvl w:val="0"/>
            </w:pPr>
            <w:r>
              <w:t>Show Committee Use Only</w:t>
            </w:r>
          </w:p>
        </w:tc>
      </w:tr>
      <w:tr w:rsidR="00EB4991" w:rsidRPr="00846B76" w14:paraId="4FCCC9CE" w14:textId="77777777" w:rsidTr="00EB4991">
        <w:tc>
          <w:tcPr>
            <w:tcW w:w="997" w:type="pct"/>
            <w:vAlign w:val="bottom"/>
          </w:tcPr>
          <w:p w14:paraId="039542D6" w14:textId="77777777" w:rsidR="00EB4991" w:rsidRPr="00846B76" w:rsidRDefault="00EB4991" w:rsidP="00EB4991">
            <w:r>
              <w:t xml:space="preserve">Skater Order </w:t>
            </w:r>
          </w:p>
        </w:tc>
        <w:tc>
          <w:tcPr>
            <w:tcW w:w="810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1031AC8E" w14:textId="77777777" w:rsidR="00EB4991" w:rsidRPr="00846B76" w:rsidRDefault="00EB4991" w:rsidP="00EB4991">
            <w:pPr>
              <w:spacing w:before="240"/>
            </w:pPr>
          </w:p>
        </w:tc>
        <w:tc>
          <w:tcPr>
            <w:tcW w:w="574" w:type="pct"/>
            <w:vAlign w:val="bottom"/>
          </w:tcPr>
          <w:p w14:paraId="5CB57D3C" w14:textId="77777777" w:rsidR="00EB4991" w:rsidRPr="00846B76" w:rsidRDefault="00EB4991" w:rsidP="00EB4991">
            <w:r>
              <w:t>Paid</w:t>
            </w:r>
          </w:p>
        </w:tc>
        <w:tc>
          <w:tcPr>
            <w:tcW w:w="981" w:type="pct"/>
            <w:tcBorders>
              <w:top w:val="nil"/>
              <w:bottom w:val="single" w:sz="2" w:space="0" w:color="auto"/>
            </w:tcBorders>
            <w:vAlign w:val="bottom"/>
          </w:tcPr>
          <w:p w14:paraId="39923BD7" w14:textId="77777777" w:rsidR="00EB4991" w:rsidRPr="00846B76" w:rsidRDefault="00EB4991" w:rsidP="00EB4991">
            <w:pPr>
              <w:spacing w:before="240"/>
            </w:pPr>
          </w:p>
        </w:tc>
        <w:sdt>
          <w:sdtPr>
            <w:id w:val="-1183045000"/>
            <w:placeholder>
              <w:docPart w:val="265434B4242C475EBE8946FFAECA26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Align w:val="bottom"/>
              </w:tcPr>
              <w:p w14:paraId="3A0E872A" w14:textId="77777777" w:rsidR="00EB4991" w:rsidRPr="00846B76" w:rsidRDefault="00EB4991" w:rsidP="00EB4991">
                <w:r w:rsidRPr="005D6CC7">
                  <w:t>Date</w:t>
                </w:r>
              </w:p>
            </w:tc>
          </w:sdtContent>
        </w:sdt>
        <w:tc>
          <w:tcPr>
            <w:tcW w:w="1186" w:type="pct"/>
            <w:tcBorders>
              <w:top w:val="nil"/>
              <w:bottom w:val="single" w:sz="2" w:space="0" w:color="auto"/>
            </w:tcBorders>
            <w:vAlign w:val="bottom"/>
          </w:tcPr>
          <w:p w14:paraId="5A642ADA" w14:textId="77777777" w:rsidR="00EB4991" w:rsidRPr="00846B76" w:rsidRDefault="00EB4991" w:rsidP="00EB4991">
            <w:pPr>
              <w:spacing w:before="240"/>
            </w:pPr>
          </w:p>
        </w:tc>
      </w:tr>
      <w:tr w:rsidR="00EB4991" w:rsidRPr="00846B76" w14:paraId="531EBE6D" w14:textId="77777777" w:rsidTr="00EB4991">
        <w:tc>
          <w:tcPr>
            <w:tcW w:w="1093" w:type="pct"/>
            <w:gridSpan w:val="2"/>
            <w:vAlign w:val="bottom"/>
          </w:tcPr>
          <w:p w14:paraId="7E66D127" w14:textId="77777777" w:rsidR="00EB4991" w:rsidRPr="00B160CA" w:rsidRDefault="00EB4991" w:rsidP="00EB4991">
            <w:r>
              <w:t>Show Category</w:t>
            </w:r>
          </w:p>
        </w:tc>
        <w:tc>
          <w:tcPr>
            <w:tcW w:w="390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4972C5E5" w14:textId="77777777" w:rsidR="00EB4991" w:rsidRDefault="00EB4991" w:rsidP="00EB4991">
            <w:pPr>
              <w:spacing w:before="240"/>
            </w:pPr>
          </w:p>
        </w:tc>
      </w:tr>
      <w:tr w:rsidR="00EB4991" w:rsidRPr="00B160CA" w14:paraId="3CCF2E3F" w14:textId="77777777" w:rsidTr="00EB4991">
        <w:tc>
          <w:tcPr>
            <w:tcW w:w="1093" w:type="pct"/>
            <w:gridSpan w:val="2"/>
            <w:vAlign w:val="bottom"/>
          </w:tcPr>
          <w:p w14:paraId="5D7C4C70" w14:textId="77777777" w:rsidR="00EB4991" w:rsidRPr="00B160CA" w:rsidRDefault="00EB4991" w:rsidP="00EB4991">
            <w:pPr>
              <w:rPr>
                <w:sz w:val="22"/>
              </w:rPr>
            </w:pPr>
          </w:p>
        </w:tc>
        <w:tc>
          <w:tcPr>
            <w:tcW w:w="390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048D53A9" w14:textId="77777777" w:rsidR="00EB4991" w:rsidRPr="00B160CA" w:rsidRDefault="00EB4991" w:rsidP="00EB4991">
            <w:pPr>
              <w:rPr>
                <w:sz w:val="22"/>
              </w:rPr>
            </w:pPr>
          </w:p>
        </w:tc>
      </w:tr>
    </w:tbl>
    <w:p w14:paraId="742C5320" w14:textId="77777777" w:rsidR="00B27B65" w:rsidRDefault="00B27B65" w:rsidP="0073326A">
      <w:pPr>
        <w:spacing w:after="0"/>
        <w:rPr>
          <w:sz w:val="22"/>
        </w:rPr>
      </w:pPr>
    </w:p>
    <w:p w14:paraId="2A4608AB" w14:textId="77777777" w:rsidR="00B27B65" w:rsidRPr="00732B16" w:rsidRDefault="00B27B65" w:rsidP="0073326A">
      <w:pPr>
        <w:spacing w:after="0"/>
        <w:rPr>
          <w:sz w:val="22"/>
        </w:rPr>
      </w:pPr>
    </w:p>
    <w:p w14:paraId="7D15ECB9" w14:textId="1ACB082B" w:rsidR="00CE6104" w:rsidRDefault="00CE6104" w:rsidP="00E677FE">
      <w:pPr>
        <w:spacing w:after="0"/>
        <w:rPr>
          <w:sz w:val="12"/>
          <w:szCs w:val="16"/>
        </w:rPr>
      </w:pPr>
    </w:p>
    <w:p w14:paraId="7A05126A" w14:textId="77777777" w:rsidR="00CA1994" w:rsidRPr="00732B16" w:rsidRDefault="00CA1994" w:rsidP="00E677FE">
      <w:pPr>
        <w:spacing w:after="0"/>
        <w:rPr>
          <w:sz w:val="12"/>
          <w:szCs w:val="16"/>
        </w:rPr>
      </w:pPr>
    </w:p>
    <w:sectPr w:rsidR="00CA1994" w:rsidRPr="00732B16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E42C6" w14:textId="77777777" w:rsidR="00450528" w:rsidRDefault="00450528" w:rsidP="00650259">
      <w:pPr>
        <w:spacing w:after="0" w:line="240" w:lineRule="auto"/>
      </w:pPr>
      <w:r>
        <w:separator/>
      </w:r>
    </w:p>
  </w:endnote>
  <w:endnote w:type="continuationSeparator" w:id="0">
    <w:p w14:paraId="39C37B29" w14:textId="77777777" w:rsidR="00450528" w:rsidRDefault="0045052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8ABC1-BE46-4D06-8948-8AC2007777D6}"/>
    <w:embedBold r:id="rId2" w:fontKey="{B6AB2008-1D4D-4DC4-B54D-630E329558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F3EFA5-C2A6-4B61-89C7-3423685F0499}"/>
    <w:embedBold r:id="rId4" w:fontKey="{C75C514C-9EB8-4A8E-B9AE-0AA3182261A4}"/>
    <w:embedItalic r:id="rId5" w:fontKey="{CEFF357B-BDBB-431C-886B-F2C8CF0975A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3E43659-BDA1-4209-800A-F57AB3D62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40730B26" w14:textId="77777777" w:rsidTr="00C4167A">
      <w:sdt>
        <w:sdtPr>
          <w:rPr>
            <w:sz w:val="18"/>
            <w:szCs w:val="24"/>
          </w:rPr>
          <w:id w:val="14823600"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40ED4792" w14:textId="77777777" w:rsidR="0073326A" w:rsidRPr="0073326A" w:rsidRDefault="00290F5E" w:rsidP="0073326A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3326A">
                <w:rPr>
                  <w:rStyle w:val="FooterChar"/>
                </w:rPr>
                <w:t xml:space="preserve">Double click in Footer to put School Name </w:t>
              </w:r>
              <w:r w:rsidR="0073326A" w:rsidRPr="0073326A">
                <w:rPr>
                  <w:rStyle w:val="FooterChar"/>
                </w:rPr>
                <w:br/>
              </w:r>
              <w:r w:rsidRPr="0073326A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69DF8EB8" w14:textId="66554C52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7F96A3" w14:textId="715DC326" w:rsidR="0073326A" w:rsidRDefault="00F913C8" w:rsidP="0073326A">
    <w:pPr>
      <w:pStyle w:val="NoSpacing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52B4695" wp14:editId="3F07A059">
          <wp:simplePos x="0" y="0"/>
          <wp:positionH relativeFrom="column">
            <wp:posOffset>5282565</wp:posOffset>
          </wp:positionH>
          <wp:positionV relativeFrom="paragraph">
            <wp:posOffset>-250190</wp:posOffset>
          </wp:positionV>
          <wp:extent cx="1171575" cy="702945"/>
          <wp:effectExtent l="0" t="0" r="9525" b="1905"/>
          <wp:wrapNone/>
          <wp:docPr id="2" name="Picture 2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map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2BD89" w14:textId="77777777" w:rsidR="00450528" w:rsidRDefault="00450528" w:rsidP="00650259">
      <w:pPr>
        <w:spacing w:after="0" w:line="240" w:lineRule="auto"/>
      </w:pPr>
      <w:r>
        <w:separator/>
      </w:r>
    </w:p>
  </w:footnote>
  <w:footnote w:type="continuationSeparator" w:id="0">
    <w:p w14:paraId="49824272" w14:textId="77777777" w:rsidR="00450528" w:rsidRDefault="0045052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450" w:type="dxa"/>
      <w:shd w:val="clear" w:color="auto" w:fill="731F1C" w:themeFill="accent5"/>
      <w:tblLook w:val="04A0" w:firstRow="1" w:lastRow="0" w:firstColumn="1" w:lastColumn="0" w:noHBand="0" w:noVBand="1"/>
    </w:tblPr>
    <w:tblGrid>
      <w:gridCol w:w="1296"/>
      <w:gridCol w:w="7614"/>
    </w:tblGrid>
    <w:tr w:rsidR="00024854" w:rsidRPr="00713D1C" w14:paraId="6F3AE258" w14:textId="77777777" w:rsidTr="00024854">
      <w:trPr>
        <w:trHeight w:val="990"/>
      </w:trPr>
      <w:tc>
        <w:tcPr>
          <w:tcW w:w="1296" w:type="dxa"/>
          <w:shd w:val="clear" w:color="auto" w:fill="00B050"/>
          <w:vAlign w:val="center"/>
        </w:tcPr>
        <w:p w14:paraId="7D11A50B" w14:textId="1052443E" w:rsidR="00576892" w:rsidRPr="00713D1C" w:rsidRDefault="00024854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60288" behindDoc="0" locked="0" layoutInCell="1" allowOverlap="1" wp14:anchorId="3F10C8ED" wp14:editId="782B302D">
                <wp:simplePos x="0" y="0"/>
                <wp:positionH relativeFrom="column">
                  <wp:posOffset>93345</wp:posOffset>
                </wp:positionH>
                <wp:positionV relativeFrom="paragraph">
                  <wp:posOffset>-48260</wp:posOffset>
                </wp:positionV>
                <wp:extent cx="523875" cy="538480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53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14" w:type="dxa"/>
          <w:shd w:val="clear" w:color="auto" w:fill="00B050"/>
          <w:vAlign w:val="center"/>
        </w:tcPr>
        <w:p w14:paraId="28F58D4F" w14:textId="51DC1A55" w:rsidR="00576892" w:rsidRPr="00732B16" w:rsidRDefault="00024854" w:rsidP="00732B16">
          <w:pPr>
            <w:pStyle w:val="Header"/>
          </w:pPr>
          <w:r>
            <w:rPr>
              <w:rFonts w:ascii="Corbel" w:hAnsi="Corbel"/>
              <w:b w:val="0"/>
            </w:rPr>
            <w:drawing>
              <wp:anchor distT="0" distB="0" distL="114300" distR="114300" simplePos="0" relativeHeight="251658240" behindDoc="0" locked="0" layoutInCell="1" allowOverlap="1" wp14:anchorId="440D6D6C" wp14:editId="7E4624ED">
                <wp:simplePos x="0" y="0"/>
                <wp:positionH relativeFrom="column">
                  <wp:posOffset>4103370</wp:posOffset>
                </wp:positionH>
                <wp:positionV relativeFrom="paragraph">
                  <wp:posOffset>-61595</wp:posOffset>
                </wp:positionV>
                <wp:extent cx="571500" cy="53848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71500" cy="53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2023 Ice Show Registration Form</w:t>
          </w:r>
        </w:p>
      </w:tc>
    </w:tr>
  </w:tbl>
  <w:p w14:paraId="410A3138" w14:textId="602D24DF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9685079">
    <w:abstractNumId w:val="11"/>
  </w:num>
  <w:num w:numId="2" w16cid:durableId="1810366800">
    <w:abstractNumId w:val="7"/>
  </w:num>
  <w:num w:numId="3" w16cid:durableId="1445079213">
    <w:abstractNumId w:val="15"/>
  </w:num>
  <w:num w:numId="4" w16cid:durableId="1632979550">
    <w:abstractNumId w:val="12"/>
  </w:num>
  <w:num w:numId="5" w16cid:durableId="1666779211">
    <w:abstractNumId w:val="13"/>
  </w:num>
  <w:num w:numId="6" w16cid:durableId="556207762">
    <w:abstractNumId w:val="19"/>
  </w:num>
  <w:num w:numId="7" w16cid:durableId="1587373205">
    <w:abstractNumId w:val="6"/>
  </w:num>
  <w:num w:numId="8" w16cid:durableId="224683614">
    <w:abstractNumId w:val="10"/>
  </w:num>
  <w:num w:numId="9" w16cid:durableId="770275576">
    <w:abstractNumId w:val="17"/>
  </w:num>
  <w:num w:numId="10" w16cid:durableId="1756782340">
    <w:abstractNumId w:val="1"/>
  </w:num>
  <w:num w:numId="11" w16cid:durableId="4526286">
    <w:abstractNumId w:val="5"/>
  </w:num>
  <w:num w:numId="12" w16cid:durableId="369915071">
    <w:abstractNumId w:val="0"/>
  </w:num>
  <w:num w:numId="13" w16cid:durableId="361056928">
    <w:abstractNumId w:val="2"/>
  </w:num>
  <w:num w:numId="14" w16cid:durableId="683215584">
    <w:abstractNumId w:val="9"/>
  </w:num>
  <w:num w:numId="15" w16cid:durableId="1141311590">
    <w:abstractNumId w:val="8"/>
  </w:num>
  <w:num w:numId="16" w16cid:durableId="591090052">
    <w:abstractNumId w:val="16"/>
  </w:num>
  <w:num w:numId="17" w16cid:durableId="1890920321">
    <w:abstractNumId w:val="3"/>
  </w:num>
  <w:num w:numId="18" w16cid:durableId="1334529764">
    <w:abstractNumId w:val="21"/>
  </w:num>
  <w:num w:numId="19" w16cid:durableId="898125695">
    <w:abstractNumId w:val="18"/>
  </w:num>
  <w:num w:numId="20" w16cid:durableId="1765833820">
    <w:abstractNumId w:val="14"/>
  </w:num>
  <w:num w:numId="21" w16cid:durableId="593586470">
    <w:abstractNumId w:val="20"/>
  </w:num>
  <w:num w:numId="22" w16cid:durableId="13398866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54"/>
    <w:rsid w:val="00006F88"/>
    <w:rsid w:val="00024854"/>
    <w:rsid w:val="000430C9"/>
    <w:rsid w:val="00052382"/>
    <w:rsid w:val="0006568A"/>
    <w:rsid w:val="00076F0F"/>
    <w:rsid w:val="00084253"/>
    <w:rsid w:val="00097520"/>
    <w:rsid w:val="000D1F49"/>
    <w:rsid w:val="000D6548"/>
    <w:rsid w:val="001727CA"/>
    <w:rsid w:val="001E09CE"/>
    <w:rsid w:val="00290F5E"/>
    <w:rsid w:val="002C56E6"/>
    <w:rsid w:val="00335230"/>
    <w:rsid w:val="00361E11"/>
    <w:rsid w:val="003B4744"/>
    <w:rsid w:val="003E3EE7"/>
    <w:rsid w:val="003F0847"/>
    <w:rsid w:val="003F55D9"/>
    <w:rsid w:val="0040090B"/>
    <w:rsid w:val="00450528"/>
    <w:rsid w:val="0046302A"/>
    <w:rsid w:val="00487D2D"/>
    <w:rsid w:val="004D5D62"/>
    <w:rsid w:val="004F2C3A"/>
    <w:rsid w:val="00501EA6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232A5"/>
    <w:rsid w:val="00732B16"/>
    <w:rsid w:val="0073326A"/>
    <w:rsid w:val="00770F25"/>
    <w:rsid w:val="007A35A8"/>
    <w:rsid w:val="007B0A85"/>
    <w:rsid w:val="007C6A52"/>
    <w:rsid w:val="00806FF3"/>
    <w:rsid w:val="0082043E"/>
    <w:rsid w:val="00866270"/>
    <w:rsid w:val="008E203A"/>
    <w:rsid w:val="0091229C"/>
    <w:rsid w:val="00940E73"/>
    <w:rsid w:val="00976D36"/>
    <w:rsid w:val="0098597D"/>
    <w:rsid w:val="009909A1"/>
    <w:rsid w:val="009F619A"/>
    <w:rsid w:val="009F6DDE"/>
    <w:rsid w:val="009F76EE"/>
    <w:rsid w:val="00A370A8"/>
    <w:rsid w:val="00A51B9A"/>
    <w:rsid w:val="00A60442"/>
    <w:rsid w:val="00AB0BCC"/>
    <w:rsid w:val="00B04437"/>
    <w:rsid w:val="00B075A0"/>
    <w:rsid w:val="00B160CA"/>
    <w:rsid w:val="00B27B65"/>
    <w:rsid w:val="00BD4753"/>
    <w:rsid w:val="00BD5CB1"/>
    <w:rsid w:val="00BE62EE"/>
    <w:rsid w:val="00C003BA"/>
    <w:rsid w:val="00C46878"/>
    <w:rsid w:val="00C72268"/>
    <w:rsid w:val="00CA1994"/>
    <w:rsid w:val="00CB4A51"/>
    <w:rsid w:val="00CD4532"/>
    <w:rsid w:val="00CD47B0"/>
    <w:rsid w:val="00CE6104"/>
    <w:rsid w:val="00CE7918"/>
    <w:rsid w:val="00CF06B0"/>
    <w:rsid w:val="00D1376C"/>
    <w:rsid w:val="00D16163"/>
    <w:rsid w:val="00D6278D"/>
    <w:rsid w:val="00D8022E"/>
    <w:rsid w:val="00DB3FAD"/>
    <w:rsid w:val="00E61C09"/>
    <w:rsid w:val="00E677FE"/>
    <w:rsid w:val="00E97C7E"/>
    <w:rsid w:val="00EB3B58"/>
    <w:rsid w:val="00EB4991"/>
    <w:rsid w:val="00EC7359"/>
    <w:rsid w:val="00EE3054"/>
    <w:rsid w:val="00F00606"/>
    <w:rsid w:val="00F01256"/>
    <w:rsid w:val="00F913C8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F10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CA1994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penclipart.org/detail/171527/fwd__bubble_hand_drawn-by-rejon-177666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ina5043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5434B4242C475EBE8946FFAECA2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411C8-D4E0-4DC9-A08A-3BDA0F92C43C}"/>
      </w:docPartPr>
      <w:docPartBody>
        <w:p w:rsidR="00D20EFB" w:rsidRDefault="00F55FF8" w:rsidP="00F55FF8">
          <w:pPr>
            <w:pStyle w:val="265434B4242C475EBE8946FFAECA26C6"/>
          </w:pPr>
          <w:r w:rsidRPr="005D6CC7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8D3"/>
    <w:rsid w:val="003708D3"/>
    <w:rsid w:val="0058338E"/>
    <w:rsid w:val="006E2FC5"/>
    <w:rsid w:val="00D20EFB"/>
    <w:rsid w:val="00D40E1E"/>
    <w:rsid w:val="00F5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5434B4242C475EBE8946FFAECA26C6">
    <w:name w:val="265434B4242C475EBE8946FFAECA26C6"/>
    <w:rsid w:val="00F55F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2022-08-16T17:14:00Z</dcterms:created>
  <dcterms:modified xsi:type="dcterms:W3CDTF">2022-09-17T02:15:00Z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